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79CE" w:rsidRPr="00726424" w:rsidRDefault="007579CE" w:rsidP="00FD2486">
      <w:pPr>
        <w:jc w:val="center"/>
        <w:rPr>
          <w:rFonts w:ascii="Eras Medium ITC" w:hAnsi="Eras Medium ITC"/>
          <w:sz w:val="22"/>
          <w:szCs w:val="22"/>
        </w:rPr>
      </w:pPr>
    </w:p>
    <w:p w:rsidR="00361105" w:rsidRPr="0014045E" w:rsidRDefault="00361105" w:rsidP="0014045E">
      <w:pPr>
        <w:spacing w:before="360" w:after="120"/>
        <w:ind w:right="-709"/>
        <w:rPr>
          <w:rFonts w:ascii="Eras Medium ITC" w:hAnsi="Eras Medium ITC"/>
          <w:b/>
          <w:u w:val="single"/>
        </w:rPr>
      </w:pPr>
      <w:r w:rsidRPr="0014045E">
        <w:rPr>
          <w:rFonts w:ascii="Eras Medium ITC" w:hAnsi="Eras Medium ITC"/>
          <w:b/>
          <w:u w:val="single"/>
        </w:rPr>
        <w:t>ETAT CIVIL :</w:t>
      </w:r>
    </w:p>
    <w:p w:rsidR="00361105" w:rsidRPr="0014045E" w:rsidRDefault="00361105" w:rsidP="00FD2486">
      <w:pPr>
        <w:tabs>
          <w:tab w:val="left" w:pos="4962"/>
        </w:tabs>
        <w:spacing w:after="120"/>
        <w:ind w:right="-711"/>
        <w:jc w:val="both"/>
        <w:rPr>
          <w:rFonts w:ascii="Eras Medium ITC" w:hAnsi="Eras Medium ITC"/>
          <w:b/>
        </w:rPr>
      </w:pPr>
      <w:r w:rsidRPr="0014045E">
        <w:rPr>
          <w:rFonts w:ascii="Eras Medium ITC" w:hAnsi="Eras Medium ITC"/>
          <w:b/>
        </w:rPr>
        <w:t>Conjoint 1</w:t>
      </w:r>
      <w:r w:rsidR="007579CE" w:rsidRPr="0014045E">
        <w:rPr>
          <w:rFonts w:ascii="Eras Medium ITC" w:hAnsi="Eras Medium ITC"/>
        </w:rPr>
        <w:tab/>
      </w:r>
      <w:r w:rsidRPr="0014045E">
        <w:rPr>
          <w:rFonts w:ascii="Eras Medium ITC" w:hAnsi="Eras Medium ITC"/>
          <w:b/>
        </w:rPr>
        <w:t>Conjoint 2</w:t>
      </w:r>
    </w:p>
    <w:p w:rsidR="00361105" w:rsidRPr="0014045E" w:rsidRDefault="00361105" w:rsidP="0014045E">
      <w:pPr>
        <w:tabs>
          <w:tab w:val="left" w:pos="4962"/>
        </w:tabs>
        <w:spacing w:line="360" w:lineRule="auto"/>
        <w:ind w:right="-709"/>
        <w:rPr>
          <w:rFonts w:ascii="Eras Medium ITC" w:hAnsi="Eras Medium ITC"/>
        </w:rPr>
      </w:pPr>
      <w:r w:rsidRPr="0014045E">
        <w:rPr>
          <w:rFonts w:ascii="Eras Medium ITC" w:hAnsi="Eras Medium ITC"/>
        </w:rPr>
        <w:t>Nom :</w:t>
      </w:r>
      <w:r w:rsidR="007579CE" w:rsidRPr="0014045E">
        <w:rPr>
          <w:rFonts w:ascii="Eras Medium ITC" w:hAnsi="Eras Medium ITC"/>
        </w:rPr>
        <w:t xml:space="preserve"> </w:t>
      </w:r>
      <w:sdt>
        <w:sdtPr>
          <w:rPr>
            <w:rStyle w:val="Informationsducandidat"/>
          </w:rPr>
          <w:id w:val="-2122439384"/>
          <w:placeholder>
            <w:docPart w:val="FCB405223579451B9E37F6079507C15B"/>
          </w:placeholder>
          <w:showingPlcHdr/>
        </w:sdtPr>
        <w:sdtEndPr>
          <w:rPr>
            <w:rStyle w:val="Policepardfaut"/>
            <w:rFonts w:ascii="Eras Medium ITC" w:hAnsi="Eras Medium ITC"/>
            <w:color w:val="auto"/>
          </w:rPr>
        </w:sdtEndPr>
        <w:sdtContent>
          <w:r w:rsidR="007579CE" w:rsidRPr="0014045E">
            <w:rPr>
              <w:rStyle w:val="Textedelespacerserv"/>
              <w:rFonts w:eastAsiaTheme="minorHAnsi"/>
            </w:rPr>
            <w:t>Cliquez ici pour entrer du texte.</w:t>
          </w:r>
        </w:sdtContent>
      </w:sdt>
      <w:r w:rsidR="007579CE" w:rsidRPr="0014045E">
        <w:rPr>
          <w:rFonts w:ascii="Eras Medium ITC" w:hAnsi="Eras Medium ITC"/>
        </w:rPr>
        <w:tab/>
      </w:r>
      <w:r w:rsidRPr="0014045E">
        <w:rPr>
          <w:rFonts w:ascii="Eras Medium ITC" w:hAnsi="Eras Medium ITC"/>
        </w:rPr>
        <w:tab/>
        <w:t xml:space="preserve">Nom : </w:t>
      </w:r>
      <w:sdt>
        <w:sdtPr>
          <w:rPr>
            <w:rStyle w:val="Informationsducandidat"/>
          </w:rPr>
          <w:id w:val="-668022439"/>
          <w:placeholder>
            <w:docPart w:val="27760053F23A4968912C07127634C7C8"/>
          </w:placeholder>
          <w:showingPlcHdr/>
        </w:sdtPr>
        <w:sdtEndPr>
          <w:rPr>
            <w:rStyle w:val="Policepardfaut"/>
            <w:rFonts w:ascii="Eras Medium ITC" w:hAnsi="Eras Medium ITC"/>
            <w:color w:val="auto"/>
          </w:rPr>
        </w:sdtEndPr>
        <w:sdtContent>
          <w:r w:rsidR="007579CE" w:rsidRPr="0014045E">
            <w:rPr>
              <w:rStyle w:val="Textedelespacerserv"/>
              <w:rFonts w:eastAsiaTheme="minorHAnsi"/>
            </w:rPr>
            <w:t>Cliquez ici pour entrer du texte.</w:t>
          </w:r>
        </w:sdtContent>
      </w:sdt>
    </w:p>
    <w:p w:rsidR="00361105" w:rsidRPr="0014045E" w:rsidRDefault="00361105" w:rsidP="0014045E">
      <w:pPr>
        <w:tabs>
          <w:tab w:val="left" w:pos="4962"/>
        </w:tabs>
        <w:spacing w:line="360" w:lineRule="auto"/>
        <w:ind w:right="-709"/>
        <w:rPr>
          <w:rFonts w:ascii="Eras Medium ITC" w:hAnsi="Eras Medium ITC"/>
        </w:rPr>
      </w:pPr>
      <w:r w:rsidRPr="0014045E">
        <w:rPr>
          <w:rFonts w:ascii="Eras Medium ITC" w:hAnsi="Eras Medium ITC"/>
        </w:rPr>
        <w:t>Prénom</w:t>
      </w:r>
      <w:r w:rsidR="007579CE" w:rsidRPr="0014045E">
        <w:rPr>
          <w:rFonts w:ascii="Eras Medium ITC" w:hAnsi="Eras Medium ITC"/>
        </w:rPr>
        <w:t xml:space="preserve"> : </w:t>
      </w:r>
      <w:sdt>
        <w:sdtPr>
          <w:rPr>
            <w:rStyle w:val="Informationsducandidat"/>
          </w:rPr>
          <w:id w:val="-1907670846"/>
          <w:placeholder>
            <w:docPart w:val="DBC0CA46519A47D48BFA20E5BC46A887"/>
          </w:placeholder>
          <w:showingPlcHdr/>
        </w:sdtPr>
        <w:sdtEndPr>
          <w:rPr>
            <w:rStyle w:val="Policepardfaut"/>
            <w:rFonts w:ascii="Eras Medium ITC" w:hAnsi="Eras Medium ITC"/>
            <w:color w:val="auto"/>
          </w:rPr>
        </w:sdtEndPr>
        <w:sdtContent>
          <w:r w:rsidR="007579CE" w:rsidRPr="0014045E">
            <w:rPr>
              <w:rStyle w:val="Textedelespacerserv"/>
              <w:rFonts w:eastAsiaTheme="minorHAnsi"/>
            </w:rPr>
            <w:t>Cliquez ici pour entrer du texte.</w:t>
          </w:r>
        </w:sdtContent>
      </w:sdt>
      <w:r w:rsidR="007579CE" w:rsidRPr="0014045E">
        <w:rPr>
          <w:rFonts w:ascii="Eras Medium ITC" w:hAnsi="Eras Medium ITC"/>
        </w:rPr>
        <w:tab/>
      </w:r>
      <w:r w:rsidRPr="0014045E">
        <w:rPr>
          <w:rFonts w:ascii="Eras Medium ITC" w:hAnsi="Eras Medium ITC"/>
        </w:rPr>
        <w:t xml:space="preserve">Prénom : </w:t>
      </w:r>
      <w:sdt>
        <w:sdtPr>
          <w:rPr>
            <w:rStyle w:val="Informationsducandidat"/>
          </w:rPr>
          <w:id w:val="-1333514573"/>
          <w:placeholder>
            <w:docPart w:val="69C23133CE1D422998E111C0DC1A91C9"/>
          </w:placeholder>
          <w:showingPlcHdr/>
        </w:sdtPr>
        <w:sdtEndPr>
          <w:rPr>
            <w:rStyle w:val="Policepardfaut"/>
            <w:rFonts w:ascii="Eras Medium ITC" w:hAnsi="Eras Medium ITC"/>
            <w:color w:val="auto"/>
          </w:rPr>
        </w:sdtEndPr>
        <w:sdtContent>
          <w:r w:rsidR="007579CE" w:rsidRPr="0014045E">
            <w:rPr>
              <w:rStyle w:val="Textedelespacerserv"/>
              <w:rFonts w:eastAsiaTheme="minorHAnsi"/>
            </w:rPr>
            <w:t>Cliquez ici pour entrer du texte.</w:t>
          </w:r>
        </w:sdtContent>
      </w:sdt>
    </w:p>
    <w:p w:rsidR="00361105" w:rsidRPr="0014045E" w:rsidRDefault="00361105" w:rsidP="0014045E">
      <w:pPr>
        <w:tabs>
          <w:tab w:val="left" w:pos="4962"/>
        </w:tabs>
        <w:spacing w:line="360" w:lineRule="auto"/>
        <w:ind w:right="-709"/>
        <w:rPr>
          <w:rFonts w:ascii="Eras Medium ITC" w:hAnsi="Eras Medium ITC"/>
        </w:rPr>
      </w:pPr>
      <w:r w:rsidRPr="0014045E">
        <w:rPr>
          <w:rFonts w:ascii="Eras Medium ITC" w:hAnsi="Eras Medium ITC"/>
        </w:rPr>
        <w:t>Date de naissance :</w:t>
      </w:r>
      <w:r w:rsidR="007579CE" w:rsidRPr="0014045E">
        <w:rPr>
          <w:rFonts w:ascii="Eras Medium ITC" w:hAnsi="Eras Medium ITC"/>
        </w:rPr>
        <w:t xml:space="preserve"> </w:t>
      </w:r>
      <w:sdt>
        <w:sdtPr>
          <w:rPr>
            <w:rStyle w:val="Informationsducandidat"/>
          </w:rPr>
          <w:id w:val="-1924244825"/>
          <w:placeholder>
            <w:docPart w:val="4C4904D9233C48E68D219A24838E5D46"/>
          </w:placeholder>
          <w:showingPlcHdr/>
        </w:sdtPr>
        <w:sdtEndPr>
          <w:rPr>
            <w:rStyle w:val="Policepardfaut"/>
            <w:rFonts w:ascii="Eras Medium ITC" w:hAnsi="Eras Medium ITC"/>
            <w:color w:val="auto"/>
          </w:rPr>
        </w:sdtEndPr>
        <w:sdtContent>
          <w:r w:rsidR="00357296" w:rsidRPr="0014045E">
            <w:rPr>
              <w:rStyle w:val="Textedelespacerserv"/>
            </w:rPr>
            <w:t>Cliquez ici pour entrer du texte.</w:t>
          </w:r>
        </w:sdtContent>
      </w:sdt>
      <w:r w:rsidRPr="0014045E">
        <w:rPr>
          <w:rFonts w:ascii="Eras Medium ITC" w:hAnsi="Eras Medium ITC"/>
        </w:rPr>
        <w:tab/>
        <w:t xml:space="preserve">Date de naissance : </w:t>
      </w:r>
      <w:sdt>
        <w:sdtPr>
          <w:rPr>
            <w:rStyle w:val="Informationsducandidat"/>
          </w:rPr>
          <w:id w:val="-314575857"/>
          <w:placeholder>
            <w:docPart w:val="328E1C3F96B542A8A9434AAA03C29C2F"/>
          </w:placeholder>
          <w:showingPlcHdr/>
        </w:sdtPr>
        <w:sdtEndPr>
          <w:rPr>
            <w:rStyle w:val="Policepardfaut"/>
            <w:rFonts w:ascii="Eras Medium ITC" w:hAnsi="Eras Medium ITC"/>
            <w:color w:val="auto"/>
          </w:rPr>
        </w:sdtEndPr>
        <w:sdtContent>
          <w:r w:rsidR="00357296" w:rsidRPr="0014045E">
            <w:rPr>
              <w:rStyle w:val="Textedelespacerserv"/>
            </w:rPr>
            <w:t>Cliquez ici pour entrer du texte.</w:t>
          </w:r>
        </w:sdtContent>
      </w:sdt>
    </w:p>
    <w:p w:rsidR="00361105" w:rsidRPr="0014045E" w:rsidRDefault="00361105" w:rsidP="0014045E">
      <w:pPr>
        <w:tabs>
          <w:tab w:val="left" w:pos="4962"/>
        </w:tabs>
        <w:spacing w:line="360" w:lineRule="auto"/>
        <w:ind w:right="-709"/>
        <w:rPr>
          <w:rFonts w:ascii="Eras Medium ITC" w:hAnsi="Eras Medium ITC"/>
        </w:rPr>
      </w:pPr>
      <w:r w:rsidRPr="0014045E">
        <w:rPr>
          <w:rFonts w:ascii="Eras Medium ITC" w:hAnsi="Eras Medium ITC"/>
        </w:rPr>
        <w:t>Lieu de naissance :</w:t>
      </w:r>
      <w:r w:rsidR="007579CE" w:rsidRPr="0014045E">
        <w:rPr>
          <w:rFonts w:ascii="Eras Medium ITC" w:hAnsi="Eras Medium ITC"/>
        </w:rPr>
        <w:t xml:space="preserve"> </w:t>
      </w:r>
      <w:sdt>
        <w:sdtPr>
          <w:rPr>
            <w:rStyle w:val="Informationsducandidat"/>
          </w:rPr>
          <w:id w:val="1551503052"/>
          <w:placeholder>
            <w:docPart w:val="6224DBF3AD854C63983079187CB5E8C5"/>
          </w:placeholder>
          <w:showingPlcHdr/>
        </w:sdtPr>
        <w:sdtEndPr>
          <w:rPr>
            <w:rStyle w:val="Policepardfaut"/>
            <w:rFonts w:ascii="Eras Medium ITC" w:hAnsi="Eras Medium ITC"/>
            <w:color w:val="auto"/>
          </w:rPr>
        </w:sdtEndPr>
        <w:sdtContent>
          <w:r w:rsidR="00357296" w:rsidRPr="0014045E">
            <w:rPr>
              <w:rStyle w:val="Textedelespacerserv"/>
            </w:rPr>
            <w:t>Cliquez ici pour entrer du texte.</w:t>
          </w:r>
        </w:sdtContent>
      </w:sdt>
      <w:r w:rsidRPr="0014045E">
        <w:rPr>
          <w:rFonts w:ascii="Eras Medium ITC" w:hAnsi="Eras Medium ITC"/>
        </w:rPr>
        <w:tab/>
        <w:t xml:space="preserve">Lieu de naissance : </w:t>
      </w:r>
      <w:sdt>
        <w:sdtPr>
          <w:rPr>
            <w:rStyle w:val="Informationsducandidat"/>
          </w:rPr>
          <w:id w:val="-494804746"/>
          <w:placeholder>
            <w:docPart w:val="C8DBDEE4D4964933AE54E1DF1E20CA02"/>
          </w:placeholder>
          <w:showingPlcHdr/>
        </w:sdtPr>
        <w:sdtEndPr>
          <w:rPr>
            <w:rStyle w:val="Policepardfaut"/>
            <w:rFonts w:ascii="Eras Medium ITC" w:hAnsi="Eras Medium ITC"/>
            <w:color w:val="auto"/>
          </w:rPr>
        </w:sdtEndPr>
        <w:sdtContent>
          <w:r w:rsidR="00357296" w:rsidRPr="0014045E">
            <w:rPr>
              <w:rStyle w:val="Textedelespacerserv"/>
            </w:rPr>
            <w:t>Cliquez ici pour entrer du texte.</w:t>
          </w:r>
        </w:sdtContent>
      </w:sdt>
    </w:p>
    <w:p w:rsidR="00361105" w:rsidRPr="0014045E" w:rsidRDefault="00361105" w:rsidP="0014045E">
      <w:pPr>
        <w:tabs>
          <w:tab w:val="left" w:pos="4962"/>
        </w:tabs>
        <w:spacing w:line="360" w:lineRule="auto"/>
        <w:ind w:right="-709"/>
        <w:rPr>
          <w:rFonts w:ascii="Eras Medium ITC" w:hAnsi="Eras Medium ITC"/>
        </w:rPr>
      </w:pPr>
      <w:r w:rsidRPr="0014045E">
        <w:rPr>
          <w:rFonts w:ascii="Eras Medium ITC" w:hAnsi="Eras Medium ITC"/>
        </w:rPr>
        <w:t>Profession :</w:t>
      </w:r>
      <w:r w:rsidR="007579CE" w:rsidRPr="0014045E">
        <w:rPr>
          <w:rFonts w:ascii="Eras Medium ITC" w:hAnsi="Eras Medium ITC"/>
        </w:rPr>
        <w:t xml:space="preserve"> </w:t>
      </w:r>
      <w:sdt>
        <w:sdtPr>
          <w:rPr>
            <w:rStyle w:val="Informationsducandidat"/>
          </w:rPr>
          <w:id w:val="-1773628110"/>
          <w:placeholder>
            <w:docPart w:val="744F3B9ACC7F41EBB7555FBA78C495D9"/>
          </w:placeholder>
          <w:showingPlcHdr/>
        </w:sdtPr>
        <w:sdtEndPr>
          <w:rPr>
            <w:rStyle w:val="Policepardfaut"/>
            <w:rFonts w:ascii="Eras Medium ITC" w:hAnsi="Eras Medium ITC"/>
            <w:color w:val="auto"/>
          </w:rPr>
        </w:sdtEndPr>
        <w:sdtContent>
          <w:r w:rsidR="00357296" w:rsidRPr="0014045E">
            <w:rPr>
              <w:rStyle w:val="Textedelespacerserv"/>
            </w:rPr>
            <w:t>Cliquez ici pour entrer du texte.</w:t>
          </w:r>
        </w:sdtContent>
      </w:sdt>
      <w:r w:rsidRPr="0014045E">
        <w:rPr>
          <w:rFonts w:ascii="Eras Medium ITC" w:hAnsi="Eras Medium ITC"/>
        </w:rPr>
        <w:tab/>
        <w:t>Profession</w:t>
      </w:r>
      <w:r w:rsidR="007579CE" w:rsidRPr="0014045E">
        <w:rPr>
          <w:rFonts w:ascii="Eras Medium ITC" w:hAnsi="Eras Medium ITC"/>
        </w:rPr>
        <w:t xml:space="preserve"> : </w:t>
      </w:r>
      <w:sdt>
        <w:sdtPr>
          <w:rPr>
            <w:rStyle w:val="Informationsducandidat"/>
          </w:rPr>
          <w:id w:val="-315412181"/>
          <w:placeholder>
            <w:docPart w:val="E4DAFC480D75488C93624B7140DD0AD4"/>
          </w:placeholder>
          <w:showingPlcHdr/>
        </w:sdtPr>
        <w:sdtEndPr>
          <w:rPr>
            <w:rStyle w:val="Policepardfaut"/>
            <w:rFonts w:ascii="Eras Medium ITC" w:hAnsi="Eras Medium ITC"/>
            <w:color w:val="auto"/>
          </w:rPr>
        </w:sdtEndPr>
        <w:sdtContent>
          <w:r w:rsidR="00357296" w:rsidRPr="0014045E">
            <w:rPr>
              <w:rStyle w:val="Textedelespacerserv"/>
            </w:rPr>
            <w:t>Cliquez pour entrer du texte.</w:t>
          </w:r>
        </w:sdtContent>
      </w:sdt>
    </w:p>
    <w:p w:rsidR="00361105" w:rsidRPr="0014045E" w:rsidRDefault="00357296" w:rsidP="00FD2486">
      <w:pPr>
        <w:tabs>
          <w:tab w:val="left" w:pos="567"/>
          <w:tab w:val="left" w:pos="2127"/>
          <w:tab w:val="left" w:pos="5529"/>
          <w:tab w:val="left" w:pos="6946"/>
        </w:tabs>
        <w:ind w:right="-711"/>
        <w:rPr>
          <w:rFonts w:ascii="Eras Medium ITC" w:hAnsi="Eras Medium ITC"/>
        </w:rPr>
      </w:pPr>
      <w:r w:rsidRPr="0014045E">
        <w:rPr>
          <w:rStyle w:val="Informationsducandidat"/>
        </w:rPr>
        <w:tab/>
      </w:r>
      <w:sdt>
        <w:sdtPr>
          <w:rPr>
            <w:rStyle w:val="Informationsducandidat"/>
          </w:rPr>
          <w:id w:val="-167147692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Informationsducandidat"/>
          </w:rPr>
        </w:sdtEndPr>
        <w:sdtContent>
          <w:r w:rsidRPr="0014045E">
            <w:rPr>
              <w:rStyle w:val="Informationsducandidat"/>
              <w:rFonts w:eastAsia="MS Gothic" w:hint="eastAsia"/>
            </w:rPr>
            <w:t>☐</w:t>
          </w:r>
        </w:sdtContent>
      </w:sdt>
      <w:r w:rsidRPr="0014045E">
        <w:rPr>
          <w:rStyle w:val="Informationsducandidat"/>
        </w:rPr>
        <w:t xml:space="preserve"> </w:t>
      </w:r>
      <w:r w:rsidR="00361105" w:rsidRPr="0014045E">
        <w:rPr>
          <w:rFonts w:ascii="Eras Medium ITC" w:hAnsi="Eras Medium ITC"/>
        </w:rPr>
        <w:t>CDI</w:t>
      </w:r>
      <w:r w:rsidR="00F35527" w:rsidRPr="0014045E">
        <w:rPr>
          <w:rFonts w:ascii="Eras Medium ITC" w:hAnsi="Eras Medium ITC"/>
        </w:rPr>
        <w:tab/>
      </w:r>
      <w:sdt>
        <w:sdtPr>
          <w:rPr>
            <w:rStyle w:val="Informationsducandidat"/>
          </w:rPr>
          <w:id w:val="1884061269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Informationsducandidat"/>
          </w:rPr>
        </w:sdtEndPr>
        <w:sdtContent>
          <w:r w:rsidRPr="0014045E">
            <w:rPr>
              <w:rStyle w:val="Informationsducandidat"/>
              <w:rFonts w:eastAsia="MS Gothic" w:hint="eastAsia"/>
            </w:rPr>
            <w:t>☐</w:t>
          </w:r>
        </w:sdtContent>
      </w:sdt>
      <w:r w:rsidRPr="0014045E">
        <w:rPr>
          <w:rStyle w:val="Informationsducandidat"/>
        </w:rPr>
        <w:t xml:space="preserve"> </w:t>
      </w:r>
      <w:r w:rsidR="00361105" w:rsidRPr="0014045E">
        <w:rPr>
          <w:rFonts w:ascii="Eras Medium ITC" w:hAnsi="Eras Medium ITC"/>
        </w:rPr>
        <w:t>Intérim</w:t>
      </w:r>
      <w:r w:rsidR="00F35527" w:rsidRPr="0014045E">
        <w:rPr>
          <w:rFonts w:ascii="Eras Medium ITC" w:hAnsi="Eras Medium ITC"/>
        </w:rPr>
        <w:tab/>
      </w:r>
      <w:sdt>
        <w:sdtPr>
          <w:rPr>
            <w:rStyle w:val="Informationsducandidat"/>
          </w:rPr>
          <w:id w:val="-51638870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Informationsducandidat"/>
          </w:rPr>
        </w:sdtEndPr>
        <w:sdtContent>
          <w:r w:rsidRPr="0014045E">
            <w:rPr>
              <w:rStyle w:val="Informationsducandidat"/>
              <w:rFonts w:eastAsia="MS Gothic" w:hint="eastAsia"/>
            </w:rPr>
            <w:t>☐</w:t>
          </w:r>
        </w:sdtContent>
      </w:sdt>
      <w:r w:rsidRPr="0014045E">
        <w:rPr>
          <w:rStyle w:val="Informationsducandidat"/>
        </w:rPr>
        <w:t xml:space="preserve"> </w:t>
      </w:r>
      <w:r w:rsidR="00361105" w:rsidRPr="0014045E">
        <w:rPr>
          <w:rFonts w:ascii="Eras Medium ITC" w:hAnsi="Eras Medium ITC"/>
        </w:rPr>
        <w:t>CDI</w:t>
      </w:r>
      <w:r w:rsidR="00F35527" w:rsidRPr="0014045E">
        <w:rPr>
          <w:rFonts w:ascii="Eras Medium ITC" w:hAnsi="Eras Medium ITC"/>
        </w:rPr>
        <w:tab/>
      </w:r>
      <w:sdt>
        <w:sdtPr>
          <w:rPr>
            <w:rStyle w:val="Informationsducandidat"/>
          </w:rPr>
          <w:id w:val="53401398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Informationsducandidat"/>
          </w:rPr>
        </w:sdtEndPr>
        <w:sdtContent>
          <w:r w:rsidRPr="0014045E">
            <w:rPr>
              <w:rStyle w:val="Informationsducandidat"/>
              <w:rFonts w:eastAsia="MS Gothic" w:hint="eastAsia"/>
            </w:rPr>
            <w:t>☐</w:t>
          </w:r>
        </w:sdtContent>
      </w:sdt>
      <w:r w:rsidRPr="0014045E">
        <w:rPr>
          <w:rStyle w:val="Informationsducandidat"/>
        </w:rPr>
        <w:t xml:space="preserve"> </w:t>
      </w:r>
      <w:r w:rsidR="00361105" w:rsidRPr="0014045E">
        <w:rPr>
          <w:rFonts w:ascii="Eras Medium ITC" w:hAnsi="Eras Medium ITC"/>
        </w:rPr>
        <w:t>Intérim</w:t>
      </w:r>
    </w:p>
    <w:p w:rsidR="00361105" w:rsidRPr="0014045E" w:rsidRDefault="00357296" w:rsidP="00FD2486">
      <w:pPr>
        <w:tabs>
          <w:tab w:val="left" w:pos="567"/>
          <w:tab w:val="left" w:pos="2127"/>
          <w:tab w:val="left" w:pos="5529"/>
          <w:tab w:val="left" w:pos="6946"/>
        </w:tabs>
        <w:ind w:right="-711"/>
        <w:rPr>
          <w:rFonts w:ascii="Eras Medium ITC" w:hAnsi="Eras Medium ITC"/>
        </w:rPr>
      </w:pPr>
      <w:r w:rsidRPr="0014045E">
        <w:rPr>
          <w:rStyle w:val="Informationsducandidat"/>
        </w:rPr>
        <w:tab/>
      </w:r>
      <w:sdt>
        <w:sdtPr>
          <w:rPr>
            <w:rStyle w:val="Informationsducandidat"/>
          </w:rPr>
          <w:id w:val="-146765148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Informationsducandidat"/>
          </w:rPr>
        </w:sdtEndPr>
        <w:sdtContent>
          <w:r w:rsidRPr="0014045E">
            <w:rPr>
              <w:rStyle w:val="Informationsducandidat"/>
              <w:rFonts w:eastAsia="MS Gothic" w:hint="eastAsia"/>
            </w:rPr>
            <w:t>☐</w:t>
          </w:r>
        </w:sdtContent>
      </w:sdt>
      <w:r w:rsidRPr="0014045E">
        <w:rPr>
          <w:rStyle w:val="Informationsducandidat"/>
        </w:rPr>
        <w:t xml:space="preserve"> </w:t>
      </w:r>
      <w:r w:rsidR="00361105" w:rsidRPr="0014045E">
        <w:rPr>
          <w:rFonts w:ascii="Eras Medium ITC" w:hAnsi="Eras Medium ITC"/>
        </w:rPr>
        <w:t>CDD</w:t>
      </w:r>
      <w:r w:rsidR="00361105" w:rsidRPr="0014045E">
        <w:rPr>
          <w:rFonts w:ascii="Eras Medium ITC" w:hAnsi="Eras Medium ITC"/>
        </w:rPr>
        <w:tab/>
      </w:r>
      <w:sdt>
        <w:sdtPr>
          <w:rPr>
            <w:rStyle w:val="Informationsducandidat"/>
          </w:rPr>
          <w:id w:val="1707598555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Informationsducandidat"/>
          </w:rPr>
        </w:sdtEndPr>
        <w:sdtContent>
          <w:r w:rsidRPr="0014045E">
            <w:rPr>
              <w:rStyle w:val="Informationsducandidat"/>
              <w:rFonts w:eastAsia="MS Gothic" w:hint="eastAsia"/>
            </w:rPr>
            <w:t>☐</w:t>
          </w:r>
        </w:sdtContent>
      </w:sdt>
      <w:r w:rsidRPr="0014045E">
        <w:rPr>
          <w:rStyle w:val="Informationsducandidat"/>
        </w:rPr>
        <w:t xml:space="preserve"> </w:t>
      </w:r>
      <w:r w:rsidR="00361105" w:rsidRPr="0014045E">
        <w:rPr>
          <w:rFonts w:ascii="Eras Medium ITC" w:hAnsi="Eras Medium ITC"/>
        </w:rPr>
        <w:t>Sans emploi</w:t>
      </w:r>
      <w:r w:rsidR="00F35527" w:rsidRPr="0014045E">
        <w:rPr>
          <w:rFonts w:ascii="Eras Medium ITC" w:hAnsi="Eras Medium ITC"/>
        </w:rPr>
        <w:tab/>
      </w:r>
      <w:sdt>
        <w:sdtPr>
          <w:rPr>
            <w:rStyle w:val="Informationsducandidat"/>
          </w:rPr>
          <w:id w:val="149591667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Informationsducandidat"/>
          </w:rPr>
        </w:sdtEndPr>
        <w:sdtContent>
          <w:r w:rsidRPr="0014045E">
            <w:rPr>
              <w:rStyle w:val="Informationsducandidat"/>
              <w:rFonts w:eastAsia="MS Gothic" w:hint="eastAsia"/>
            </w:rPr>
            <w:t>☐</w:t>
          </w:r>
        </w:sdtContent>
      </w:sdt>
      <w:r w:rsidRPr="0014045E">
        <w:rPr>
          <w:rStyle w:val="Informationsducandidat"/>
        </w:rPr>
        <w:t xml:space="preserve"> </w:t>
      </w:r>
      <w:r w:rsidR="00361105" w:rsidRPr="0014045E">
        <w:rPr>
          <w:rFonts w:ascii="Eras Medium ITC" w:hAnsi="Eras Medium ITC"/>
        </w:rPr>
        <w:t>CDD</w:t>
      </w:r>
      <w:r w:rsidR="00F35527" w:rsidRPr="0014045E">
        <w:rPr>
          <w:rFonts w:ascii="Eras Medium ITC" w:hAnsi="Eras Medium ITC"/>
        </w:rPr>
        <w:tab/>
      </w:r>
      <w:sdt>
        <w:sdtPr>
          <w:rPr>
            <w:rStyle w:val="Informationsducandidat"/>
          </w:rPr>
          <w:id w:val="-1252205458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Informationsducandidat"/>
          </w:rPr>
        </w:sdtEndPr>
        <w:sdtContent>
          <w:r w:rsidRPr="0014045E">
            <w:rPr>
              <w:rStyle w:val="Informationsducandidat"/>
              <w:rFonts w:eastAsia="MS Gothic" w:hint="eastAsia"/>
            </w:rPr>
            <w:t>☐</w:t>
          </w:r>
        </w:sdtContent>
      </w:sdt>
      <w:r w:rsidRPr="0014045E">
        <w:rPr>
          <w:rStyle w:val="Informationsducandidat"/>
        </w:rPr>
        <w:t xml:space="preserve"> </w:t>
      </w:r>
      <w:r w:rsidR="00361105" w:rsidRPr="0014045E">
        <w:rPr>
          <w:rFonts w:ascii="Eras Medium ITC" w:hAnsi="Eras Medium ITC"/>
        </w:rPr>
        <w:t>Sans emploi</w:t>
      </w:r>
    </w:p>
    <w:p w:rsidR="00361105" w:rsidRPr="0014045E" w:rsidRDefault="00361105" w:rsidP="0014045E">
      <w:pPr>
        <w:spacing w:before="120" w:line="360" w:lineRule="auto"/>
        <w:ind w:right="-709"/>
        <w:rPr>
          <w:rFonts w:ascii="Eras Medium ITC" w:hAnsi="Eras Medium ITC"/>
        </w:rPr>
      </w:pPr>
      <w:r w:rsidRPr="0014045E">
        <w:rPr>
          <w:rFonts w:ascii="Eras Medium ITC" w:hAnsi="Eras Medium ITC"/>
        </w:rPr>
        <w:t xml:space="preserve">Adresse actuelle : </w:t>
      </w:r>
      <w:sdt>
        <w:sdtPr>
          <w:rPr>
            <w:rStyle w:val="Informationsducandidat"/>
          </w:rPr>
          <w:id w:val="-643126143"/>
          <w:placeholder>
            <w:docPart w:val="4697317231B0400896622CC6B756F393"/>
          </w:placeholder>
          <w:showingPlcHdr/>
        </w:sdtPr>
        <w:sdtEndPr>
          <w:rPr>
            <w:rStyle w:val="Policepardfaut"/>
            <w:rFonts w:ascii="Eras Medium ITC" w:hAnsi="Eras Medium ITC"/>
            <w:color w:val="auto"/>
          </w:rPr>
        </w:sdtEndPr>
        <w:sdtContent>
          <w:r w:rsidR="00357296" w:rsidRPr="0014045E">
            <w:rPr>
              <w:rStyle w:val="Textedelespacerserv"/>
            </w:rPr>
            <w:t>Cliquez ici pour entrer du texte.</w:t>
          </w:r>
        </w:sdtContent>
      </w:sdt>
    </w:p>
    <w:p w:rsidR="00361105" w:rsidRPr="0014045E" w:rsidRDefault="00361105" w:rsidP="00FD2486">
      <w:pPr>
        <w:ind w:right="-709"/>
        <w:rPr>
          <w:rFonts w:ascii="Eras Medium ITC" w:hAnsi="Eras Medium ITC"/>
        </w:rPr>
      </w:pPr>
      <w:r w:rsidRPr="0014045E">
        <w:rPr>
          <w:rFonts w:ascii="Eras Medium ITC" w:hAnsi="Eras Medium ITC"/>
        </w:rPr>
        <w:t xml:space="preserve">Téléphone(s) : </w:t>
      </w:r>
      <w:sdt>
        <w:sdtPr>
          <w:rPr>
            <w:rStyle w:val="Informationsducandidat"/>
          </w:rPr>
          <w:id w:val="1054280367"/>
          <w:placeholder>
            <w:docPart w:val="14926EC883144E97A5467A3D3917A0A4"/>
          </w:placeholder>
          <w:showingPlcHdr/>
        </w:sdtPr>
        <w:sdtEndPr>
          <w:rPr>
            <w:rStyle w:val="Policepardfaut"/>
            <w:rFonts w:ascii="Eras Medium ITC" w:hAnsi="Eras Medium ITC"/>
            <w:color w:val="auto"/>
          </w:rPr>
        </w:sdtEndPr>
        <w:sdtContent>
          <w:r w:rsidR="00357296" w:rsidRPr="0014045E">
            <w:rPr>
              <w:rStyle w:val="Textedelespacerserv"/>
            </w:rPr>
            <w:t>Cliquez ici pour entrer du texte.</w:t>
          </w:r>
        </w:sdtContent>
      </w:sdt>
    </w:p>
    <w:p w:rsidR="00361105" w:rsidRPr="0014045E" w:rsidRDefault="00361105" w:rsidP="00FD2486">
      <w:pPr>
        <w:spacing w:before="360" w:after="120"/>
        <w:ind w:right="-709"/>
        <w:rPr>
          <w:rFonts w:ascii="Eras Medium ITC" w:hAnsi="Eras Medium ITC"/>
          <w:b/>
          <w:u w:val="single"/>
        </w:rPr>
      </w:pPr>
      <w:r w:rsidRPr="0014045E">
        <w:rPr>
          <w:rFonts w:ascii="Eras Medium ITC" w:hAnsi="Eras Medium ITC"/>
          <w:b/>
          <w:u w:val="single"/>
        </w:rPr>
        <w:t>SITUATION FAMILIALE :</w:t>
      </w:r>
    </w:p>
    <w:p w:rsidR="00361105" w:rsidRPr="0014045E" w:rsidRDefault="00F53A45" w:rsidP="0014045E">
      <w:pPr>
        <w:tabs>
          <w:tab w:val="left" w:pos="1701"/>
          <w:tab w:val="left" w:pos="3544"/>
          <w:tab w:val="left" w:pos="5103"/>
          <w:tab w:val="left" w:pos="6804"/>
        </w:tabs>
        <w:spacing w:line="360" w:lineRule="auto"/>
        <w:ind w:right="-709"/>
        <w:rPr>
          <w:rFonts w:ascii="Eras Medium ITC" w:hAnsi="Eras Medium ITC"/>
        </w:rPr>
      </w:pPr>
      <w:sdt>
        <w:sdtPr>
          <w:rPr>
            <w:rStyle w:val="Informationsducandidat"/>
          </w:rPr>
          <w:id w:val="98997897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Informationsducandidat"/>
          </w:rPr>
        </w:sdtEndPr>
        <w:sdtContent>
          <w:r w:rsidR="0014045E" w:rsidRPr="0014045E">
            <w:rPr>
              <w:rStyle w:val="Informationsducandidat"/>
              <w:rFonts w:ascii="MS Gothic" w:eastAsia="MS Gothic" w:hAnsi="MS Gothic" w:hint="eastAsia"/>
            </w:rPr>
            <w:t>☐</w:t>
          </w:r>
        </w:sdtContent>
      </w:sdt>
      <w:r w:rsidR="00357296" w:rsidRPr="0014045E">
        <w:rPr>
          <w:rStyle w:val="Informationsducandidat"/>
        </w:rPr>
        <w:t xml:space="preserve"> </w:t>
      </w:r>
      <w:r w:rsidR="00361105" w:rsidRPr="0014045E">
        <w:rPr>
          <w:rFonts w:ascii="Eras Medium ITC" w:hAnsi="Eras Medium ITC"/>
        </w:rPr>
        <w:t>Célibataire</w:t>
      </w:r>
      <w:r w:rsidR="00357296" w:rsidRPr="0014045E">
        <w:rPr>
          <w:rFonts w:ascii="Eras Medium ITC" w:hAnsi="Eras Medium ITC"/>
        </w:rPr>
        <w:tab/>
      </w:r>
      <w:sdt>
        <w:sdtPr>
          <w:rPr>
            <w:rStyle w:val="Informationsducandidat"/>
          </w:rPr>
          <w:id w:val="-139843045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Informationsducandidat"/>
          </w:rPr>
        </w:sdtEndPr>
        <w:sdtContent>
          <w:r w:rsidR="00357296" w:rsidRPr="0014045E">
            <w:rPr>
              <w:rStyle w:val="Informationsducandidat"/>
              <w:rFonts w:eastAsia="MS Gothic" w:hint="eastAsia"/>
            </w:rPr>
            <w:t>☐</w:t>
          </w:r>
        </w:sdtContent>
      </w:sdt>
      <w:r w:rsidR="00357296" w:rsidRPr="0014045E">
        <w:rPr>
          <w:rStyle w:val="Informationsducandidat"/>
        </w:rPr>
        <w:t xml:space="preserve"> </w:t>
      </w:r>
      <w:r w:rsidR="00361105" w:rsidRPr="0014045E">
        <w:rPr>
          <w:rFonts w:ascii="Eras Medium ITC" w:hAnsi="Eras Medium ITC"/>
        </w:rPr>
        <w:t>Union libr</w:t>
      </w:r>
      <w:r w:rsidR="00357296" w:rsidRPr="0014045E">
        <w:rPr>
          <w:rFonts w:ascii="Eras Medium ITC" w:hAnsi="Eras Medium ITC"/>
        </w:rPr>
        <w:t>e</w:t>
      </w:r>
      <w:r w:rsidR="00357296" w:rsidRPr="0014045E">
        <w:rPr>
          <w:rFonts w:ascii="Eras Medium ITC" w:hAnsi="Eras Medium ITC"/>
        </w:rPr>
        <w:tab/>
      </w:r>
      <w:sdt>
        <w:sdtPr>
          <w:rPr>
            <w:rStyle w:val="Informationsducandidat"/>
          </w:rPr>
          <w:id w:val="1612474964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Informationsducandidat"/>
          </w:rPr>
        </w:sdtEndPr>
        <w:sdtContent>
          <w:r w:rsidR="00357296" w:rsidRPr="0014045E">
            <w:rPr>
              <w:rStyle w:val="Informationsducandidat"/>
              <w:rFonts w:eastAsia="MS Gothic" w:hint="eastAsia"/>
            </w:rPr>
            <w:t>☐</w:t>
          </w:r>
        </w:sdtContent>
      </w:sdt>
      <w:r w:rsidR="00357296" w:rsidRPr="0014045E">
        <w:rPr>
          <w:rStyle w:val="Informationsducandidat"/>
        </w:rPr>
        <w:t xml:space="preserve"> </w:t>
      </w:r>
      <w:r w:rsidR="00361105" w:rsidRPr="0014045E">
        <w:rPr>
          <w:rFonts w:ascii="Eras Medium ITC" w:hAnsi="Eras Medium ITC"/>
        </w:rPr>
        <w:t>Pacsés</w:t>
      </w:r>
      <w:r w:rsidR="00357296" w:rsidRPr="0014045E">
        <w:rPr>
          <w:rFonts w:ascii="Eras Medium ITC" w:hAnsi="Eras Medium ITC"/>
        </w:rPr>
        <w:tab/>
      </w:r>
      <w:sdt>
        <w:sdtPr>
          <w:rPr>
            <w:rStyle w:val="Informationsducandidat"/>
          </w:rPr>
          <w:id w:val="203321828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Informationsducandidat"/>
          </w:rPr>
        </w:sdtEndPr>
        <w:sdtContent>
          <w:r w:rsidR="00357296" w:rsidRPr="0014045E">
            <w:rPr>
              <w:rStyle w:val="Informationsducandidat"/>
              <w:rFonts w:eastAsia="MS Gothic" w:hint="eastAsia"/>
            </w:rPr>
            <w:t>☐</w:t>
          </w:r>
        </w:sdtContent>
      </w:sdt>
      <w:r w:rsidR="00357296" w:rsidRPr="0014045E">
        <w:rPr>
          <w:rStyle w:val="Informationsducandidat"/>
        </w:rPr>
        <w:t xml:space="preserve"> </w:t>
      </w:r>
      <w:r w:rsidR="00361105" w:rsidRPr="0014045E">
        <w:rPr>
          <w:rFonts w:ascii="Eras Medium ITC" w:hAnsi="Eras Medium ITC"/>
        </w:rPr>
        <w:t>Mariés</w:t>
      </w:r>
      <w:r w:rsidR="00357296" w:rsidRPr="0014045E">
        <w:rPr>
          <w:rFonts w:ascii="Eras Medium ITC" w:hAnsi="Eras Medium ITC"/>
        </w:rPr>
        <w:tab/>
      </w:r>
      <w:sdt>
        <w:sdtPr>
          <w:rPr>
            <w:rStyle w:val="Informationsducandidat"/>
          </w:rPr>
          <w:id w:val="-1277172354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Informationsducandidat"/>
          </w:rPr>
        </w:sdtEndPr>
        <w:sdtContent>
          <w:r w:rsidR="00357296" w:rsidRPr="0014045E">
            <w:rPr>
              <w:rStyle w:val="Informationsducandidat"/>
              <w:rFonts w:eastAsia="MS Gothic" w:hint="eastAsia"/>
            </w:rPr>
            <w:t>☐</w:t>
          </w:r>
        </w:sdtContent>
      </w:sdt>
      <w:r w:rsidR="00357296" w:rsidRPr="0014045E">
        <w:rPr>
          <w:rStyle w:val="Informationsducandidat"/>
        </w:rPr>
        <w:t xml:space="preserve"> </w:t>
      </w:r>
      <w:r w:rsidR="00361105" w:rsidRPr="0014045E">
        <w:rPr>
          <w:rFonts w:ascii="Eras Medium ITC" w:hAnsi="Eras Medium ITC"/>
        </w:rPr>
        <w:t>Veuf (</w:t>
      </w:r>
      <w:proofErr w:type="spellStart"/>
      <w:r w:rsidR="00361105" w:rsidRPr="0014045E">
        <w:rPr>
          <w:rFonts w:ascii="Eras Medium ITC" w:hAnsi="Eras Medium ITC"/>
        </w:rPr>
        <w:t>ve</w:t>
      </w:r>
      <w:proofErr w:type="spellEnd"/>
      <w:r w:rsidR="00361105" w:rsidRPr="0014045E">
        <w:rPr>
          <w:rFonts w:ascii="Eras Medium ITC" w:hAnsi="Eras Medium ITC"/>
        </w:rPr>
        <w:t>)</w:t>
      </w:r>
    </w:p>
    <w:p w:rsidR="00361105" w:rsidRPr="0014045E" w:rsidRDefault="00361105" w:rsidP="0014045E">
      <w:pPr>
        <w:tabs>
          <w:tab w:val="left" w:pos="3828"/>
          <w:tab w:val="left" w:pos="6379"/>
          <w:tab w:val="left" w:pos="7088"/>
        </w:tabs>
        <w:spacing w:line="360" w:lineRule="auto"/>
        <w:ind w:right="-709"/>
        <w:rPr>
          <w:rFonts w:ascii="Eras Medium ITC" w:hAnsi="Eras Medium ITC"/>
        </w:rPr>
      </w:pPr>
      <w:r w:rsidRPr="0014045E">
        <w:rPr>
          <w:rFonts w:ascii="Eras Medium ITC" w:hAnsi="Eras Medium ITC"/>
        </w:rPr>
        <w:t>Nombre d’e</w:t>
      </w:r>
      <w:r w:rsidR="00726424" w:rsidRPr="0014045E">
        <w:rPr>
          <w:rFonts w:ascii="Eras Medium ITC" w:hAnsi="Eras Medium ITC"/>
        </w:rPr>
        <w:t xml:space="preserve">nfants à charge : </w:t>
      </w:r>
      <w:sdt>
        <w:sdtPr>
          <w:rPr>
            <w:rStyle w:val="Informationsducandidat"/>
          </w:rPr>
          <w:id w:val="-1371911309"/>
          <w:placeholder>
            <w:docPart w:val="F2277E7A84584E949B6A74A5ACE16697"/>
          </w:placeholder>
          <w:showingPlcHdr/>
        </w:sdtPr>
        <w:sdtEndPr>
          <w:rPr>
            <w:rStyle w:val="Policepardfaut"/>
            <w:rFonts w:ascii="Eras Medium ITC" w:hAnsi="Eras Medium ITC"/>
            <w:color w:val="auto"/>
          </w:rPr>
        </w:sdtEndPr>
        <w:sdtContent>
          <w:r w:rsidR="00D7653B" w:rsidRPr="0014045E">
            <w:rPr>
              <w:rStyle w:val="Textedelespacerserv"/>
            </w:rPr>
            <w:t xml:space="preserve">Cliquez </w:t>
          </w:r>
        </w:sdtContent>
      </w:sdt>
      <w:r w:rsidR="00D7653B" w:rsidRPr="0014045E">
        <w:rPr>
          <w:rFonts w:ascii="Eras Medium ITC" w:hAnsi="Eras Medium ITC"/>
        </w:rPr>
        <w:tab/>
      </w:r>
      <w:r w:rsidR="00726424" w:rsidRPr="0014045E">
        <w:rPr>
          <w:rFonts w:ascii="Eras Medium ITC" w:hAnsi="Eras Medium ITC"/>
        </w:rPr>
        <w:t>Attendez-vous un enfant ?</w:t>
      </w:r>
      <w:r w:rsidRPr="0014045E">
        <w:rPr>
          <w:rFonts w:ascii="Eras Medium ITC" w:hAnsi="Eras Medium ITC"/>
        </w:rPr>
        <w:t xml:space="preserve"> </w:t>
      </w:r>
      <w:r w:rsidR="00D7653B" w:rsidRPr="0014045E">
        <w:rPr>
          <w:rFonts w:ascii="Eras Medium ITC" w:hAnsi="Eras Medium ITC"/>
        </w:rPr>
        <w:tab/>
      </w:r>
      <w:sdt>
        <w:sdtPr>
          <w:rPr>
            <w:rStyle w:val="Informationsducandidat"/>
          </w:rPr>
          <w:id w:val="-726757279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Informationsducandidat"/>
          </w:rPr>
        </w:sdtEndPr>
        <w:sdtContent>
          <w:r w:rsidR="00D7653B" w:rsidRPr="0014045E">
            <w:rPr>
              <w:rStyle w:val="Informationsducandidat"/>
              <w:rFonts w:eastAsia="MS Gothic" w:hint="eastAsia"/>
            </w:rPr>
            <w:t>☐</w:t>
          </w:r>
        </w:sdtContent>
      </w:sdt>
      <w:r w:rsidR="00D7653B" w:rsidRPr="0014045E">
        <w:rPr>
          <w:rFonts w:ascii="Eras Medium ITC" w:hAnsi="Eras Medium ITC"/>
        </w:rPr>
        <w:t xml:space="preserve"> </w:t>
      </w:r>
      <w:proofErr w:type="gramStart"/>
      <w:r w:rsidR="00D7653B" w:rsidRPr="0014045E">
        <w:rPr>
          <w:rFonts w:ascii="Eras Medium ITC" w:hAnsi="Eras Medium ITC"/>
        </w:rPr>
        <w:t>oui</w:t>
      </w:r>
      <w:proofErr w:type="gramEnd"/>
      <w:r w:rsidR="00D7653B" w:rsidRPr="0014045E">
        <w:rPr>
          <w:rFonts w:ascii="Eras Medium ITC" w:hAnsi="Eras Medium ITC"/>
        </w:rPr>
        <w:tab/>
      </w:r>
      <w:sdt>
        <w:sdtPr>
          <w:rPr>
            <w:rStyle w:val="Informationsducandidat"/>
          </w:rPr>
          <w:id w:val="715091404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Informationsducandidat"/>
          </w:rPr>
        </w:sdtEndPr>
        <w:sdtContent>
          <w:r w:rsidR="00D7653B" w:rsidRPr="0014045E">
            <w:rPr>
              <w:rStyle w:val="Informationsducandidat"/>
              <w:rFonts w:eastAsia="MS Gothic" w:hint="eastAsia"/>
            </w:rPr>
            <w:t>☐</w:t>
          </w:r>
        </w:sdtContent>
      </w:sdt>
      <w:r w:rsidR="00D7653B" w:rsidRPr="0014045E">
        <w:rPr>
          <w:rFonts w:ascii="Eras Medium ITC" w:hAnsi="Eras Medium ITC"/>
        </w:rPr>
        <w:t xml:space="preserve"> non</w:t>
      </w:r>
    </w:p>
    <w:p w:rsidR="00361105" w:rsidRPr="0014045E" w:rsidRDefault="00361105" w:rsidP="0014045E">
      <w:pPr>
        <w:spacing w:line="360" w:lineRule="auto"/>
        <w:ind w:right="-709"/>
        <w:rPr>
          <w:rFonts w:ascii="Eras Medium ITC" w:hAnsi="Eras Medium ITC"/>
        </w:rPr>
      </w:pPr>
      <w:r w:rsidRPr="0014045E">
        <w:rPr>
          <w:rFonts w:ascii="Eras Medium ITC" w:hAnsi="Eras Medium ITC"/>
        </w:rPr>
        <w:t xml:space="preserve">Date de naissance des enfants : </w:t>
      </w:r>
      <w:sdt>
        <w:sdtPr>
          <w:rPr>
            <w:rFonts w:ascii="Eras Medium ITC" w:hAnsi="Eras Medium ITC"/>
          </w:rPr>
          <w:id w:val="-1957564436"/>
          <w:placeholder>
            <w:docPart w:val="CC67E28FC3C5470FA22E7A5E7DE8A910"/>
          </w:placeholder>
          <w:showingPlcHdr/>
        </w:sdtPr>
        <w:sdtEndPr/>
        <w:sdtContent>
          <w:r w:rsidR="00D7653B" w:rsidRPr="0014045E">
            <w:rPr>
              <w:rStyle w:val="Textedelespacerserv"/>
            </w:rPr>
            <w:t>Cliquez ici pour entrer du texte.</w:t>
          </w:r>
        </w:sdtContent>
      </w:sdt>
    </w:p>
    <w:p w:rsidR="00361105" w:rsidRPr="0014045E" w:rsidRDefault="00361105" w:rsidP="0014045E">
      <w:pPr>
        <w:spacing w:line="360" w:lineRule="auto"/>
        <w:ind w:right="-709"/>
        <w:rPr>
          <w:rFonts w:ascii="Eras Medium ITC" w:hAnsi="Eras Medium ITC"/>
        </w:rPr>
      </w:pPr>
      <w:r w:rsidRPr="0014045E">
        <w:rPr>
          <w:rFonts w:ascii="Eras Medium ITC" w:hAnsi="Eras Medium ITC"/>
        </w:rPr>
        <w:t xml:space="preserve">Etablissement scolaire et/ou structure d’accueil fréquenté : </w:t>
      </w:r>
      <w:sdt>
        <w:sdtPr>
          <w:rPr>
            <w:rStyle w:val="Informationsducandidat"/>
          </w:rPr>
          <w:id w:val="-1334365677"/>
          <w:placeholder>
            <w:docPart w:val="515827F985284268983C34ADAB0B26E7"/>
          </w:placeholder>
          <w:showingPlcHdr/>
        </w:sdtPr>
        <w:sdtEndPr>
          <w:rPr>
            <w:rStyle w:val="Policepardfaut"/>
            <w:rFonts w:ascii="Eras Medium ITC" w:hAnsi="Eras Medium ITC"/>
            <w:color w:val="auto"/>
          </w:rPr>
        </w:sdtEndPr>
        <w:sdtContent>
          <w:r w:rsidR="00D7653B" w:rsidRPr="0014045E">
            <w:rPr>
              <w:rStyle w:val="Textedelespacerserv"/>
            </w:rPr>
            <w:t>Cliquez ici pour entrer du texte.</w:t>
          </w:r>
        </w:sdtContent>
      </w:sdt>
    </w:p>
    <w:p w:rsidR="00361105" w:rsidRPr="0014045E" w:rsidRDefault="00361105" w:rsidP="0014045E">
      <w:pPr>
        <w:tabs>
          <w:tab w:val="left" w:pos="2835"/>
          <w:tab w:val="left" w:pos="5812"/>
        </w:tabs>
        <w:spacing w:line="360" w:lineRule="auto"/>
        <w:ind w:right="-709"/>
        <w:rPr>
          <w:rFonts w:ascii="Eras Medium ITC" w:hAnsi="Eras Medium ITC"/>
        </w:rPr>
      </w:pPr>
      <w:r w:rsidRPr="0014045E">
        <w:rPr>
          <w:rFonts w:ascii="Eras Medium ITC" w:hAnsi="Eras Medium ITC"/>
        </w:rPr>
        <w:t>Revenu mensuel net :</w:t>
      </w:r>
      <w:r w:rsidR="00D7653B" w:rsidRPr="0014045E">
        <w:rPr>
          <w:rFonts w:ascii="Eras Medium ITC" w:hAnsi="Eras Medium ITC"/>
        </w:rPr>
        <w:tab/>
      </w:r>
      <w:r w:rsidRPr="0014045E">
        <w:rPr>
          <w:rFonts w:ascii="Eras Medium ITC" w:hAnsi="Eras Medium ITC"/>
        </w:rPr>
        <w:t>Conjoint 1 </w:t>
      </w:r>
      <w:r w:rsidR="00726424" w:rsidRPr="0014045E">
        <w:rPr>
          <w:rFonts w:ascii="Eras Medium ITC" w:hAnsi="Eras Medium ITC"/>
        </w:rPr>
        <w:t xml:space="preserve">: </w:t>
      </w:r>
      <w:sdt>
        <w:sdtPr>
          <w:rPr>
            <w:rStyle w:val="Informationsducandidat"/>
          </w:rPr>
          <w:id w:val="1102535626"/>
          <w:placeholder>
            <w:docPart w:val="23D1591BBEF84A32A6D83EC1B3CBE795"/>
          </w:placeholder>
          <w:showingPlcHdr/>
        </w:sdtPr>
        <w:sdtEndPr>
          <w:rPr>
            <w:rStyle w:val="Policepardfaut"/>
            <w:rFonts w:ascii="Eras Medium ITC" w:hAnsi="Eras Medium ITC"/>
            <w:color w:val="auto"/>
          </w:rPr>
        </w:sdtEndPr>
        <w:sdtContent>
          <w:r w:rsidR="00D7653B" w:rsidRPr="0014045E">
            <w:rPr>
              <w:rStyle w:val="Textedelespacerserv"/>
            </w:rPr>
            <w:t>Cliquez ici</w:t>
          </w:r>
        </w:sdtContent>
      </w:sdt>
      <w:r w:rsidR="00D7653B" w:rsidRPr="0014045E">
        <w:rPr>
          <w:rFonts w:ascii="Eras Medium ITC" w:hAnsi="Eras Medium ITC"/>
        </w:rPr>
        <w:tab/>
      </w:r>
      <w:r w:rsidRPr="0014045E">
        <w:rPr>
          <w:rFonts w:ascii="Eras Medium ITC" w:hAnsi="Eras Medium ITC"/>
        </w:rPr>
        <w:t xml:space="preserve">Conjoint 2 : </w:t>
      </w:r>
      <w:sdt>
        <w:sdtPr>
          <w:rPr>
            <w:rStyle w:val="Informationsducandidat"/>
          </w:rPr>
          <w:id w:val="-1175492317"/>
          <w:placeholder>
            <w:docPart w:val="85269BC5A2C64B4C932F8DD19C412A2E"/>
          </w:placeholder>
          <w:showingPlcHdr/>
        </w:sdtPr>
        <w:sdtEndPr>
          <w:rPr>
            <w:rStyle w:val="Policepardfaut"/>
            <w:rFonts w:ascii="Eras Medium ITC" w:hAnsi="Eras Medium ITC"/>
            <w:color w:val="auto"/>
          </w:rPr>
        </w:sdtEndPr>
        <w:sdtContent>
          <w:r w:rsidR="00D7653B" w:rsidRPr="0014045E">
            <w:rPr>
              <w:rStyle w:val="Textedelespacerserv"/>
            </w:rPr>
            <w:t>Cliquez ici</w:t>
          </w:r>
        </w:sdtContent>
      </w:sdt>
    </w:p>
    <w:p w:rsidR="00361105" w:rsidRPr="0014045E" w:rsidRDefault="00726424" w:rsidP="0014045E">
      <w:pPr>
        <w:spacing w:line="360" w:lineRule="auto"/>
        <w:ind w:right="-709"/>
        <w:rPr>
          <w:rFonts w:ascii="Eras Medium ITC" w:hAnsi="Eras Medium ITC"/>
        </w:rPr>
      </w:pPr>
      <w:r w:rsidRPr="0014045E">
        <w:rPr>
          <w:rFonts w:ascii="Eras Medium ITC" w:hAnsi="Eras Medium ITC"/>
        </w:rPr>
        <w:t>Prêt en cours :</w:t>
      </w:r>
      <w:r w:rsidR="00D7653B" w:rsidRPr="0014045E">
        <w:rPr>
          <w:rFonts w:ascii="Eras Medium ITC" w:hAnsi="Eras Medium ITC"/>
        </w:rPr>
        <w:tab/>
      </w:r>
      <w:sdt>
        <w:sdtPr>
          <w:rPr>
            <w:rStyle w:val="Informationsducandidat"/>
          </w:rPr>
          <w:id w:val="-892887477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Informationsducandidat"/>
          </w:rPr>
        </w:sdtEndPr>
        <w:sdtContent>
          <w:r w:rsidR="00D7653B" w:rsidRPr="0014045E">
            <w:rPr>
              <w:rStyle w:val="Informationsducandidat"/>
              <w:rFonts w:eastAsia="MS Gothic" w:hint="eastAsia"/>
            </w:rPr>
            <w:t>☐</w:t>
          </w:r>
        </w:sdtContent>
      </w:sdt>
      <w:r w:rsidR="00D7653B" w:rsidRPr="0014045E">
        <w:rPr>
          <w:rFonts w:ascii="Eras Medium ITC" w:hAnsi="Eras Medium ITC"/>
        </w:rPr>
        <w:t xml:space="preserve"> </w:t>
      </w:r>
      <w:r w:rsidR="00361105" w:rsidRPr="0014045E">
        <w:rPr>
          <w:rFonts w:ascii="Eras Medium ITC" w:hAnsi="Eras Medium ITC"/>
        </w:rPr>
        <w:t>oui</w:t>
      </w:r>
      <w:r w:rsidR="00D7653B" w:rsidRPr="0014045E">
        <w:rPr>
          <w:rFonts w:ascii="Eras Medium ITC" w:hAnsi="Eras Medium ITC"/>
        </w:rPr>
        <w:tab/>
      </w:r>
      <w:sdt>
        <w:sdtPr>
          <w:rPr>
            <w:rStyle w:val="Informationsducandidat"/>
          </w:rPr>
          <w:id w:val="32679373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Informationsducandidat"/>
          </w:rPr>
        </w:sdtEndPr>
        <w:sdtContent>
          <w:r w:rsidR="00D7653B" w:rsidRPr="0014045E">
            <w:rPr>
              <w:rStyle w:val="Informationsducandidat"/>
              <w:rFonts w:eastAsia="MS Gothic" w:hint="eastAsia"/>
            </w:rPr>
            <w:t>☐</w:t>
          </w:r>
        </w:sdtContent>
      </w:sdt>
      <w:r w:rsidR="00361105" w:rsidRPr="0014045E">
        <w:rPr>
          <w:rFonts w:ascii="Eras Medium ITC" w:hAnsi="Eras Medium ITC"/>
        </w:rPr>
        <w:t xml:space="preserve"> non</w:t>
      </w:r>
      <w:r w:rsidR="00E51C6C" w:rsidRPr="0014045E">
        <w:rPr>
          <w:rFonts w:ascii="Eras Medium ITC" w:hAnsi="Eras Medium ITC"/>
        </w:rPr>
        <w:t xml:space="preserve"> - </w:t>
      </w:r>
      <w:r w:rsidR="00361105" w:rsidRPr="0014045E">
        <w:rPr>
          <w:rFonts w:ascii="Eras Medium ITC" w:hAnsi="Eras Medium ITC"/>
        </w:rPr>
        <w:t xml:space="preserve">Si oui, montant du (ou des) remboursement(s) : </w:t>
      </w:r>
      <w:sdt>
        <w:sdtPr>
          <w:rPr>
            <w:rStyle w:val="Informationsducandidat"/>
          </w:rPr>
          <w:id w:val="-72277083"/>
          <w:placeholder>
            <w:docPart w:val="2AF7237690C846A5992E46BA2790438D"/>
          </w:placeholder>
          <w:showingPlcHdr/>
        </w:sdtPr>
        <w:sdtEndPr>
          <w:rPr>
            <w:rStyle w:val="Policepardfaut"/>
            <w:rFonts w:ascii="Eras Medium ITC" w:hAnsi="Eras Medium ITC"/>
            <w:color w:val="auto"/>
          </w:rPr>
        </w:sdtEndPr>
        <w:sdtContent>
          <w:r w:rsidR="00D7653B" w:rsidRPr="0014045E">
            <w:rPr>
              <w:rStyle w:val="Textedelespacerserv"/>
            </w:rPr>
            <w:t>Cliquez ici</w:t>
          </w:r>
        </w:sdtContent>
      </w:sdt>
    </w:p>
    <w:p w:rsidR="00361105" w:rsidRPr="0014045E" w:rsidRDefault="00361105" w:rsidP="00FD2486">
      <w:pPr>
        <w:ind w:right="-711"/>
        <w:rPr>
          <w:rFonts w:ascii="Eras Medium ITC" w:hAnsi="Eras Medium ITC"/>
        </w:rPr>
      </w:pPr>
      <w:r w:rsidRPr="0014045E">
        <w:rPr>
          <w:rFonts w:ascii="Eras Medium ITC" w:hAnsi="Eras Medium ITC"/>
        </w:rPr>
        <w:t>Apport personnel :</w:t>
      </w:r>
      <w:r w:rsidR="00D7653B" w:rsidRPr="0014045E">
        <w:rPr>
          <w:rFonts w:ascii="Eras Medium ITC" w:hAnsi="Eras Medium ITC"/>
        </w:rPr>
        <w:tab/>
      </w:r>
      <w:sdt>
        <w:sdtPr>
          <w:rPr>
            <w:rStyle w:val="Informationsducandidat"/>
          </w:rPr>
          <w:id w:val="-135010889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Informationsducandidat"/>
          </w:rPr>
        </w:sdtEndPr>
        <w:sdtContent>
          <w:r w:rsidR="00D7653B" w:rsidRPr="0014045E">
            <w:rPr>
              <w:rStyle w:val="Informationsducandidat"/>
              <w:rFonts w:eastAsia="MS Gothic" w:hint="eastAsia"/>
            </w:rPr>
            <w:t>☐</w:t>
          </w:r>
        </w:sdtContent>
      </w:sdt>
      <w:r w:rsidRPr="0014045E">
        <w:rPr>
          <w:rFonts w:ascii="Eras Medium ITC" w:hAnsi="Eras Medium ITC"/>
        </w:rPr>
        <w:t xml:space="preserve"> oui</w:t>
      </w:r>
      <w:r w:rsidR="00D7653B" w:rsidRPr="0014045E">
        <w:rPr>
          <w:rFonts w:ascii="Eras Medium ITC" w:hAnsi="Eras Medium ITC"/>
        </w:rPr>
        <w:tab/>
      </w:r>
      <w:sdt>
        <w:sdtPr>
          <w:rPr>
            <w:rStyle w:val="Informationsducandidat"/>
          </w:rPr>
          <w:id w:val="-154019929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Informationsducandidat"/>
          </w:rPr>
        </w:sdtEndPr>
        <w:sdtContent>
          <w:r w:rsidR="00D7653B" w:rsidRPr="0014045E">
            <w:rPr>
              <w:rStyle w:val="Informationsducandidat"/>
              <w:rFonts w:eastAsia="MS Gothic" w:hint="eastAsia"/>
            </w:rPr>
            <w:t>☐</w:t>
          </w:r>
        </w:sdtContent>
      </w:sdt>
      <w:r w:rsidRPr="0014045E">
        <w:rPr>
          <w:rFonts w:ascii="Eras Medium ITC" w:hAnsi="Eras Medium ITC"/>
        </w:rPr>
        <w:t xml:space="preserve"> non</w:t>
      </w:r>
      <w:r w:rsidR="00E51C6C" w:rsidRPr="0014045E">
        <w:rPr>
          <w:rFonts w:ascii="Eras Medium ITC" w:hAnsi="Eras Medium ITC"/>
        </w:rPr>
        <w:t xml:space="preserve"> - </w:t>
      </w:r>
      <w:r w:rsidRPr="0014045E">
        <w:rPr>
          <w:rFonts w:ascii="Eras Medium ITC" w:hAnsi="Eras Medium ITC"/>
        </w:rPr>
        <w:t>Si oui, montant de votre apport personnel</w:t>
      </w:r>
      <w:r w:rsidR="00726424" w:rsidRPr="0014045E">
        <w:rPr>
          <w:rFonts w:ascii="Eras Medium ITC" w:hAnsi="Eras Medium ITC"/>
        </w:rPr>
        <w:t xml:space="preserve"> </w:t>
      </w:r>
      <w:r w:rsidRPr="0014045E">
        <w:rPr>
          <w:rFonts w:ascii="Eras Medium ITC" w:hAnsi="Eras Medium ITC"/>
        </w:rPr>
        <w:t xml:space="preserve">: </w:t>
      </w:r>
      <w:sdt>
        <w:sdtPr>
          <w:rPr>
            <w:rStyle w:val="Informationsducandidat"/>
          </w:rPr>
          <w:id w:val="2055723447"/>
          <w:placeholder>
            <w:docPart w:val="9BB3A08BD0E2457FA249EA7A3D3758F1"/>
          </w:placeholder>
          <w:showingPlcHdr/>
        </w:sdtPr>
        <w:sdtEndPr>
          <w:rPr>
            <w:rStyle w:val="Policepardfaut"/>
            <w:rFonts w:ascii="Eras Medium ITC" w:hAnsi="Eras Medium ITC"/>
            <w:color w:val="auto"/>
          </w:rPr>
        </w:sdtEndPr>
        <w:sdtContent>
          <w:r w:rsidR="00D7653B" w:rsidRPr="0014045E">
            <w:rPr>
              <w:rStyle w:val="Textedelespacerserv"/>
            </w:rPr>
            <w:t>Cliquez ici</w:t>
          </w:r>
        </w:sdtContent>
      </w:sdt>
    </w:p>
    <w:p w:rsidR="00361105" w:rsidRPr="0014045E" w:rsidRDefault="00361105" w:rsidP="00E51C6C">
      <w:pPr>
        <w:spacing w:before="360" w:after="120"/>
        <w:ind w:right="-709"/>
        <w:rPr>
          <w:rFonts w:ascii="Eras Medium ITC" w:hAnsi="Eras Medium ITC"/>
          <w:b/>
          <w:u w:val="single"/>
        </w:rPr>
      </w:pPr>
      <w:r w:rsidRPr="0014045E">
        <w:rPr>
          <w:rFonts w:ascii="Eras Medium ITC" w:hAnsi="Eras Medium ITC"/>
          <w:b/>
          <w:u w:val="single"/>
        </w:rPr>
        <w:t>LOGEMENT ACTUEL :</w:t>
      </w:r>
    </w:p>
    <w:p w:rsidR="00361105" w:rsidRPr="0014045E" w:rsidRDefault="00361105" w:rsidP="0015486B">
      <w:pPr>
        <w:tabs>
          <w:tab w:val="left" w:pos="2410"/>
          <w:tab w:val="left" w:pos="3969"/>
          <w:tab w:val="left" w:pos="6379"/>
        </w:tabs>
        <w:spacing w:line="360" w:lineRule="auto"/>
        <w:ind w:right="-709"/>
        <w:rPr>
          <w:rFonts w:ascii="Eras Medium ITC" w:hAnsi="Eras Medium ITC"/>
        </w:rPr>
      </w:pPr>
      <w:r w:rsidRPr="0014045E">
        <w:rPr>
          <w:rFonts w:ascii="Eras Medium ITC" w:hAnsi="Eras Medium ITC"/>
        </w:rPr>
        <w:t>Vous êtes actuellement :</w:t>
      </w:r>
      <w:r w:rsidR="0014045E" w:rsidRPr="0014045E">
        <w:rPr>
          <w:rFonts w:ascii="Eras Medium ITC" w:hAnsi="Eras Medium ITC"/>
        </w:rPr>
        <w:tab/>
      </w:r>
      <w:sdt>
        <w:sdtPr>
          <w:rPr>
            <w:rStyle w:val="Informationsducandidat"/>
          </w:rPr>
          <w:id w:val="-161482202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Informationsducandidat"/>
          </w:rPr>
        </w:sdtEndPr>
        <w:sdtContent>
          <w:r w:rsidR="0014045E" w:rsidRPr="0014045E">
            <w:rPr>
              <w:rStyle w:val="Informationsducandidat"/>
              <w:rFonts w:ascii="MS Gothic" w:eastAsia="MS Gothic" w:hAnsi="MS Gothic" w:hint="eastAsia"/>
            </w:rPr>
            <w:t>☐</w:t>
          </w:r>
        </w:sdtContent>
      </w:sdt>
      <w:r w:rsidR="00E51C6C" w:rsidRPr="0014045E">
        <w:rPr>
          <w:rFonts w:ascii="Eras Medium ITC" w:hAnsi="Eras Medium ITC"/>
        </w:rPr>
        <w:t xml:space="preserve"> </w:t>
      </w:r>
      <w:r w:rsidRPr="0014045E">
        <w:rPr>
          <w:rFonts w:ascii="Eras Medium ITC" w:hAnsi="Eras Medium ITC"/>
        </w:rPr>
        <w:t>propriétaire</w:t>
      </w:r>
      <w:r w:rsidR="00E51C6C" w:rsidRPr="0014045E">
        <w:rPr>
          <w:rFonts w:ascii="Eras Medium ITC" w:hAnsi="Eras Medium ITC"/>
        </w:rPr>
        <w:tab/>
      </w:r>
      <w:sdt>
        <w:sdtPr>
          <w:rPr>
            <w:rStyle w:val="Informationsducandidat"/>
          </w:rPr>
          <w:id w:val="1728267269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Informationsducandidat"/>
          </w:rPr>
        </w:sdtEndPr>
        <w:sdtContent>
          <w:r w:rsidR="00E51C6C" w:rsidRPr="0014045E">
            <w:rPr>
              <w:rStyle w:val="Informationsducandidat"/>
              <w:rFonts w:eastAsia="MS Gothic" w:hint="eastAsia"/>
            </w:rPr>
            <w:t>☐</w:t>
          </w:r>
        </w:sdtContent>
      </w:sdt>
      <w:r w:rsidR="00E51C6C" w:rsidRPr="0014045E">
        <w:rPr>
          <w:rFonts w:ascii="Eras Medium ITC" w:hAnsi="Eras Medium ITC"/>
        </w:rPr>
        <w:t xml:space="preserve"> </w:t>
      </w:r>
      <w:r w:rsidRPr="0014045E">
        <w:rPr>
          <w:rFonts w:ascii="Eras Medium ITC" w:hAnsi="Eras Medium ITC"/>
        </w:rPr>
        <w:t>Locataire parc social</w:t>
      </w:r>
      <w:r w:rsidR="00E51C6C" w:rsidRPr="0014045E">
        <w:rPr>
          <w:rFonts w:ascii="Eras Medium ITC" w:hAnsi="Eras Medium ITC"/>
        </w:rPr>
        <w:tab/>
      </w:r>
      <w:sdt>
        <w:sdtPr>
          <w:rPr>
            <w:rStyle w:val="Informationsducandidat"/>
          </w:rPr>
          <w:id w:val="-1070351198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Informationsducandidat"/>
          </w:rPr>
        </w:sdtEndPr>
        <w:sdtContent>
          <w:r w:rsidR="00E51C6C" w:rsidRPr="0014045E">
            <w:rPr>
              <w:rStyle w:val="Informationsducandidat"/>
              <w:rFonts w:eastAsia="MS Gothic" w:hint="eastAsia"/>
            </w:rPr>
            <w:t>☐</w:t>
          </w:r>
        </w:sdtContent>
      </w:sdt>
      <w:r w:rsidR="00E51C6C" w:rsidRPr="0014045E">
        <w:rPr>
          <w:rFonts w:ascii="Eras Medium ITC" w:hAnsi="Eras Medium ITC"/>
        </w:rPr>
        <w:t xml:space="preserve"> </w:t>
      </w:r>
      <w:r w:rsidRPr="0014045E">
        <w:rPr>
          <w:rFonts w:ascii="Eras Medium ITC" w:hAnsi="Eras Medium ITC"/>
        </w:rPr>
        <w:t xml:space="preserve">Locataire parc privé  </w:t>
      </w:r>
    </w:p>
    <w:p w:rsidR="00361105" w:rsidRPr="0014045E" w:rsidRDefault="00361105" w:rsidP="0015486B">
      <w:pPr>
        <w:tabs>
          <w:tab w:val="left" w:pos="2410"/>
          <w:tab w:val="left" w:pos="3969"/>
          <w:tab w:val="left" w:pos="6379"/>
        </w:tabs>
        <w:spacing w:line="360" w:lineRule="auto"/>
        <w:ind w:right="-709"/>
        <w:rPr>
          <w:rFonts w:ascii="Eras Medium ITC" w:hAnsi="Eras Medium ITC"/>
        </w:rPr>
      </w:pPr>
      <w:r w:rsidRPr="0014045E">
        <w:rPr>
          <w:rFonts w:ascii="Eras Medium ITC" w:hAnsi="Eras Medium ITC"/>
        </w:rPr>
        <w:t>Type de logement :</w:t>
      </w:r>
      <w:r w:rsidR="00E51C6C" w:rsidRPr="0014045E">
        <w:rPr>
          <w:rFonts w:ascii="Eras Medium ITC" w:hAnsi="Eras Medium ITC"/>
        </w:rPr>
        <w:tab/>
      </w:r>
      <w:sdt>
        <w:sdtPr>
          <w:rPr>
            <w:rStyle w:val="Informationsducandidat"/>
          </w:rPr>
          <w:id w:val="118045859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Informationsducandidat"/>
          </w:rPr>
        </w:sdtEndPr>
        <w:sdtContent>
          <w:r w:rsidR="00E51C6C" w:rsidRPr="0014045E">
            <w:rPr>
              <w:rStyle w:val="Informationsducandidat"/>
              <w:rFonts w:eastAsia="MS Gothic" w:hint="eastAsia"/>
            </w:rPr>
            <w:t>☐</w:t>
          </w:r>
        </w:sdtContent>
      </w:sdt>
      <w:r w:rsidR="00E51C6C" w:rsidRPr="0014045E">
        <w:rPr>
          <w:rFonts w:ascii="Eras Medium ITC" w:hAnsi="Eras Medium ITC"/>
        </w:rPr>
        <w:t xml:space="preserve"> </w:t>
      </w:r>
      <w:r w:rsidRPr="0014045E">
        <w:rPr>
          <w:rFonts w:ascii="Eras Medium ITC" w:hAnsi="Eras Medium ITC"/>
        </w:rPr>
        <w:t>maison</w:t>
      </w:r>
      <w:r w:rsidR="00E51C6C" w:rsidRPr="0014045E">
        <w:rPr>
          <w:rFonts w:ascii="Eras Medium ITC" w:hAnsi="Eras Medium ITC"/>
        </w:rPr>
        <w:tab/>
      </w:r>
      <w:sdt>
        <w:sdtPr>
          <w:rPr>
            <w:rStyle w:val="Informationsducandidat"/>
          </w:rPr>
          <w:id w:val="-1822114615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Informationsducandidat"/>
          </w:rPr>
        </w:sdtEndPr>
        <w:sdtContent>
          <w:r w:rsidR="00E51C6C" w:rsidRPr="0014045E">
            <w:rPr>
              <w:rStyle w:val="Informationsducandidat"/>
              <w:rFonts w:eastAsia="MS Gothic" w:hint="eastAsia"/>
            </w:rPr>
            <w:t>☐</w:t>
          </w:r>
        </w:sdtContent>
      </w:sdt>
      <w:r w:rsidR="00E51C6C" w:rsidRPr="0014045E">
        <w:rPr>
          <w:rFonts w:ascii="Eras Medium ITC" w:hAnsi="Eras Medium ITC"/>
        </w:rPr>
        <w:t xml:space="preserve"> </w:t>
      </w:r>
      <w:r w:rsidRPr="0014045E">
        <w:rPr>
          <w:rFonts w:ascii="Eras Medium ITC" w:hAnsi="Eras Medium ITC"/>
        </w:rPr>
        <w:t>Appartement</w:t>
      </w:r>
      <w:r w:rsidR="0014045E" w:rsidRPr="0014045E">
        <w:rPr>
          <w:rFonts w:ascii="Eras Medium ITC" w:hAnsi="Eras Medium ITC"/>
        </w:rPr>
        <w:tab/>
      </w:r>
      <w:r w:rsidRPr="0014045E">
        <w:rPr>
          <w:rFonts w:ascii="Eras Medium ITC" w:hAnsi="Eras Medium ITC"/>
        </w:rPr>
        <w:t xml:space="preserve">Nombre de </w:t>
      </w:r>
      <w:proofErr w:type="gramStart"/>
      <w:r w:rsidRPr="0014045E">
        <w:rPr>
          <w:rFonts w:ascii="Eras Medium ITC" w:hAnsi="Eras Medium ITC"/>
        </w:rPr>
        <w:t>chambres  :</w:t>
      </w:r>
      <w:proofErr w:type="gramEnd"/>
      <w:r w:rsidRPr="0014045E">
        <w:rPr>
          <w:rFonts w:ascii="Eras Medium ITC" w:hAnsi="Eras Medium ITC"/>
        </w:rPr>
        <w:t xml:space="preserve"> </w:t>
      </w:r>
      <w:sdt>
        <w:sdtPr>
          <w:rPr>
            <w:rStyle w:val="Informationsducandidat"/>
          </w:rPr>
          <w:id w:val="608472778"/>
          <w:placeholder>
            <w:docPart w:val="C1F11DF7AE5C4E3D90A15DAECB36A431"/>
          </w:placeholder>
          <w:showingPlcHdr/>
        </w:sdtPr>
        <w:sdtEndPr>
          <w:rPr>
            <w:rStyle w:val="Policepardfaut"/>
            <w:rFonts w:ascii="Eras Medium ITC" w:hAnsi="Eras Medium ITC"/>
            <w:color w:val="auto"/>
          </w:rPr>
        </w:sdtEndPr>
        <w:sdtContent>
          <w:r w:rsidR="00E51C6C" w:rsidRPr="0014045E">
            <w:rPr>
              <w:rStyle w:val="Textedelespacerserv"/>
            </w:rPr>
            <w:t>Cliquez ici</w:t>
          </w:r>
        </w:sdtContent>
      </w:sdt>
    </w:p>
    <w:p w:rsidR="00361105" w:rsidRPr="0014045E" w:rsidRDefault="00361105" w:rsidP="0015486B">
      <w:pPr>
        <w:tabs>
          <w:tab w:val="left" w:pos="2410"/>
          <w:tab w:val="left" w:pos="3969"/>
          <w:tab w:val="left" w:pos="6379"/>
        </w:tabs>
        <w:spacing w:line="360" w:lineRule="auto"/>
        <w:ind w:right="-709"/>
        <w:rPr>
          <w:rFonts w:ascii="Eras Medium ITC" w:hAnsi="Eras Medium ITC"/>
        </w:rPr>
      </w:pPr>
      <w:r w:rsidRPr="0014045E">
        <w:rPr>
          <w:rFonts w:ascii="Eras Medium ITC" w:hAnsi="Eras Medium ITC"/>
        </w:rPr>
        <w:t>Loyer mens</w:t>
      </w:r>
      <w:r w:rsidR="00726424" w:rsidRPr="0014045E">
        <w:rPr>
          <w:rFonts w:ascii="Eras Medium ITC" w:hAnsi="Eras Medium ITC"/>
        </w:rPr>
        <w:t>uel hors charges :</w:t>
      </w:r>
      <w:r w:rsidR="00E51C6C" w:rsidRPr="0014045E">
        <w:rPr>
          <w:rFonts w:ascii="Eras Medium ITC" w:hAnsi="Eras Medium ITC"/>
        </w:rPr>
        <w:t xml:space="preserve"> </w:t>
      </w:r>
      <w:sdt>
        <w:sdtPr>
          <w:rPr>
            <w:rStyle w:val="Informationsducandidat"/>
          </w:rPr>
          <w:id w:val="953373603"/>
          <w:placeholder>
            <w:docPart w:val="9BA65125D8094979B0847DFB8DF6F4F2"/>
          </w:placeholder>
          <w:showingPlcHdr/>
        </w:sdtPr>
        <w:sdtEndPr>
          <w:rPr>
            <w:rStyle w:val="Policepardfaut"/>
            <w:rFonts w:ascii="Eras Medium ITC" w:hAnsi="Eras Medium ITC"/>
            <w:color w:val="auto"/>
          </w:rPr>
        </w:sdtEndPr>
        <w:sdtContent>
          <w:r w:rsidR="00E51C6C" w:rsidRPr="0014045E">
            <w:rPr>
              <w:rStyle w:val="Textedelespacerserv"/>
            </w:rPr>
            <w:t>Cliquez ici</w:t>
          </w:r>
        </w:sdtContent>
      </w:sdt>
      <w:r w:rsidR="00E51C6C" w:rsidRPr="0014045E">
        <w:rPr>
          <w:rFonts w:ascii="Eras Medium ITC" w:hAnsi="Eras Medium ITC"/>
        </w:rPr>
        <w:tab/>
      </w:r>
      <w:r w:rsidRPr="0014045E">
        <w:rPr>
          <w:rFonts w:ascii="Eras Medium ITC" w:hAnsi="Eras Medium ITC"/>
        </w:rPr>
        <w:t>Charges locatives mensuelles :</w:t>
      </w:r>
      <w:r w:rsidR="00E51C6C" w:rsidRPr="0014045E">
        <w:rPr>
          <w:rFonts w:ascii="Eras Medium ITC" w:hAnsi="Eras Medium ITC"/>
        </w:rPr>
        <w:t xml:space="preserve"> </w:t>
      </w:r>
      <w:sdt>
        <w:sdtPr>
          <w:rPr>
            <w:rStyle w:val="Informationsducandidat"/>
          </w:rPr>
          <w:id w:val="542174291"/>
          <w:placeholder>
            <w:docPart w:val="1E0FB118FD7A4E43BD0E7DFBAB1EC175"/>
          </w:placeholder>
          <w:showingPlcHdr/>
        </w:sdtPr>
        <w:sdtEndPr>
          <w:rPr>
            <w:rStyle w:val="Policepardfaut"/>
            <w:rFonts w:ascii="Eras Medium ITC" w:hAnsi="Eras Medium ITC"/>
            <w:color w:val="auto"/>
          </w:rPr>
        </w:sdtEndPr>
        <w:sdtContent>
          <w:r w:rsidR="00E51C6C" w:rsidRPr="0014045E">
            <w:rPr>
              <w:rStyle w:val="Textedelespacerserv"/>
            </w:rPr>
            <w:t>Cliquez ici</w:t>
          </w:r>
        </w:sdtContent>
      </w:sdt>
    </w:p>
    <w:p w:rsidR="00361105" w:rsidRPr="0014045E" w:rsidRDefault="00361105" w:rsidP="00E51C6C">
      <w:pPr>
        <w:spacing w:before="360" w:after="120"/>
        <w:ind w:right="-709"/>
        <w:rPr>
          <w:rFonts w:ascii="Eras Medium ITC" w:hAnsi="Eras Medium ITC"/>
          <w:b/>
          <w:u w:val="single"/>
        </w:rPr>
      </w:pPr>
      <w:r w:rsidRPr="0014045E">
        <w:rPr>
          <w:rFonts w:ascii="Eras Medium ITC" w:hAnsi="Eras Medium ITC"/>
          <w:b/>
          <w:u w:val="single"/>
        </w:rPr>
        <w:t>TERRAIN SOUHAITE :</w:t>
      </w:r>
    </w:p>
    <w:p w:rsidR="00361105" w:rsidRPr="0014045E" w:rsidRDefault="00361105" w:rsidP="0014045E">
      <w:pPr>
        <w:spacing w:line="360" w:lineRule="auto"/>
        <w:ind w:right="-709"/>
        <w:rPr>
          <w:rFonts w:ascii="Eras Medium ITC" w:hAnsi="Eras Medium ITC"/>
        </w:rPr>
      </w:pPr>
      <w:r w:rsidRPr="0014045E">
        <w:rPr>
          <w:rFonts w:ascii="Eras Medium ITC" w:hAnsi="Eras Medium ITC"/>
        </w:rPr>
        <w:t>Base : 100 €/m² + raccordements</w:t>
      </w:r>
    </w:p>
    <w:p w:rsidR="00E51C6C" w:rsidRPr="0014045E" w:rsidRDefault="00E51C6C" w:rsidP="0014045E">
      <w:pPr>
        <w:tabs>
          <w:tab w:val="left" w:pos="709"/>
          <w:tab w:val="left" w:pos="2977"/>
        </w:tabs>
        <w:spacing w:line="360" w:lineRule="auto"/>
        <w:ind w:right="-709"/>
        <w:rPr>
          <w:rFonts w:ascii="Eras Medium ITC" w:hAnsi="Eras Medium ITC"/>
        </w:rPr>
      </w:pPr>
      <w:r w:rsidRPr="0014045E">
        <w:rPr>
          <w:rStyle w:val="Informationsducandidat"/>
        </w:rPr>
        <w:tab/>
      </w:r>
      <w:sdt>
        <w:sdtPr>
          <w:rPr>
            <w:rStyle w:val="Informationsducandidat"/>
          </w:rPr>
          <w:id w:val="-1788963546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Informationsducandidat"/>
          </w:rPr>
        </w:sdtEndPr>
        <w:sdtContent>
          <w:r w:rsidRPr="0014045E">
            <w:rPr>
              <w:rStyle w:val="Informationsducandidat"/>
              <w:rFonts w:eastAsia="MS Gothic" w:hint="eastAsia"/>
            </w:rPr>
            <w:t>☐</w:t>
          </w:r>
        </w:sdtContent>
      </w:sdt>
      <w:r w:rsidRPr="0014045E">
        <w:rPr>
          <w:rFonts w:ascii="Eras Medium ITC" w:hAnsi="Eras Medium ITC"/>
        </w:rPr>
        <w:t xml:space="preserve"> </w:t>
      </w:r>
      <w:r w:rsidR="00361105" w:rsidRPr="0014045E">
        <w:rPr>
          <w:rFonts w:ascii="Eras Medium ITC" w:hAnsi="Eras Medium ITC"/>
        </w:rPr>
        <w:t>Terrain n°1 : 502 m²</w:t>
      </w:r>
      <w:r w:rsidRPr="0014045E">
        <w:rPr>
          <w:rFonts w:ascii="Eras Medium ITC" w:hAnsi="Eras Medium ITC"/>
        </w:rPr>
        <w:tab/>
      </w:r>
      <w:r w:rsidR="00361105" w:rsidRPr="0014045E">
        <w:rPr>
          <w:rFonts w:ascii="Eras Medium ITC" w:hAnsi="Eras Medium ITC"/>
        </w:rPr>
        <w:t>= 50 200 € + raccordements</w:t>
      </w:r>
      <w:bookmarkStart w:id="0" w:name="_GoBack"/>
      <w:bookmarkEnd w:id="0"/>
    </w:p>
    <w:p w:rsidR="00E51C6C" w:rsidRPr="0014045E" w:rsidRDefault="00F53A45" w:rsidP="0014045E">
      <w:pPr>
        <w:tabs>
          <w:tab w:val="left" w:pos="709"/>
          <w:tab w:val="left" w:pos="2977"/>
        </w:tabs>
        <w:spacing w:line="360" w:lineRule="auto"/>
        <w:ind w:left="709" w:right="-709"/>
        <w:rPr>
          <w:rFonts w:ascii="Eras Medium ITC" w:hAnsi="Eras Medium ITC"/>
        </w:rPr>
      </w:pPr>
      <w:sdt>
        <w:sdtPr>
          <w:rPr>
            <w:rStyle w:val="Informationsducandidat"/>
          </w:rPr>
          <w:id w:val="974730515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Informationsducandidat"/>
          </w:rPr>
        </w:sdtEndPr>
        <w:sdtContent>
          <w:r w:rsidR="00E51C6C" w:rsidRPr="0014045E">
            <w:rPr>
              <w:rStyle w:val="Informationsducandidat"/>
              <w:rFonts w:eastAsia="MS Gothic" w:hint="eastAsia"/>
            </w:rPr>
            <w:t>☐</w:t>
          </w:r>
        </w:sdtContent>
      </w:sdt>
      <w:r w:rsidR="00E51C6C" w:rsidRPr="0014045E">
        <w:rPr>
          <w:rFonts w:ascii="Eras Medium ITC" w:hAnsi="Eras Medium ITC"/>
        </w:rPr>
        <w:t xml:space="preserve"> </w:t>
      </w:r>
      <w:r w:rsidR="00361105" w:rsidRPr="0014045E">
        <w:rPr>
          <w:rFonts w:ascii="Eras Medium ITC" w:hAnsi="Eras Medium ITC"/>
        </w:rPr>
        <w:t>Terrain n°2 : 699 m²</w:t>
      </w:r>
      <w:r w:rsidR="00E51C6C" w:rsidRPr="0014045E">
        <w:rPr>
          <w:rFonts w:ascii="Eras Medium ITC" w:hAnsi="Eras Medium ITC"/>
        </w:rPr>
        <w:tab/>
      </w:r>
      <w:r w:rsidR="00361105" w:rsidRPr="0014045E">
        <w:rPr>
          <w:rFonts w:ascii="Eras Medium ITC" w:hAnsi="Eras Medium ITC"/>
        </w:rPr>
        <w:t>= 69 900 € + raccordements</w:t>
      </w:r>
    </w:p>
    <w:p w:rsidR="00361105" w:rsidRPr="0015486B" w:rsidRDefault="00361105" w:rsidP="0015486B">
      <w:pPr>
        <w:spacing w:before="240" w:after="120"/>
        <w:ind w:right="-709"/>
        <w:rPr>
          <w:rFonts w:ascii="Eras Medium ITC" w:hAnsi="Eras Medium ITC"/>
          <w:b/>
          <w:caps/>
          <w:u w:val="single"/>
        </w:rPr>
      </w:pPr>
      <w:r w:rsidRPr="0015486B">
        <w:rPr>
          <w:rFonts w:ascii="Eras Medium ITC" w:hAnsi="Eras Medium ITC"/>
          <w:b/>
          <w:caps/>
          <w:u w:val="single"/>
        </w:rPr>
        <w:t>Pièces à joindre :</w:t>
      </w:r>
    </w:p>
    <w:p w:rsidR="00361105" w:rsidRPr="0014045E" w:rsidRDefault="006F7837" w:rsidP="006F7837">
      <w:pPr>
        <w:pStyle w:val="Paragraphedeliste"/>
        <w:numPr>
          <w:ilvl w:val="0"/>
          <w:numId w:val="3"/>
        </w:numPr>
        <w:ind w:right="-711"/>
        <w:rPr>
          <w:rFonts w:ascii="Eras Medium ITC" w:hAnsi="Eras Medium ITC"/>
          <w:sz w:val="20"/>
          <w:szCs w:val="20"/>
        </w:rPr>
      </w:pPr>
      <w:r w:rsidRPr="0014045E">
        <w:rPr>
          <w:rFonts w:ascii="Eras Medium ITC" w:hAnsi="Eras Medium ITC"/>
          <w:sz w:val="20"/>
          <w:szCs w:val="20"/>
        </w:rPr>
        <w:t>P</w:t>
      </w:r>
      <w:r w:rsidR="00361105" w:rsidRPr="0014045E">
        <w:rPr>
          <w:rFonts w:ascii="Eras Medium ITC" w:hAnsi="Eras Medium ITC"/>
          <w:sz w:val="20"/>
          <w:szCs w:val="20"/>
        </w:rPr>
        <w:t>hotocopies pièces d’identité</w:t>
      </w:r>
    </w:p>
    <w:p w:rsidR="006F7837" w:rsidRPr="0014045E" w:rsidRDefault="00361105" w:rsidP="006F7837">
      <w:pPr>
        <w:pStyle w:val="Paragraphedeliste"/>
        <w:numPr>
          <w:ilvl w:val="0"/>
          <w:numId w:val="3"/>
        </w:numPr>
        <w:spacing w:line="240" w:lineRule="auto"/>
        <w:ind w:right="-711"/>
        <w:rPr>
          <w:rFonts w:ascii="Eras Medium ITC" w:hAnsi="Eras Medium ITC"/>
          <w:sz w:val="20"/>
          <w:szCs w:val="20"/>
        </w:rPr>
      </w:pPr>
      <w:r w:rsidRPr="0014045E">
        <w:rPr>
          <w:rFonts w:ascii="Eras Medium ITC" w:hAnsi="Eras Medium ITC"/>
          <w:sz w:val="20"/>
          <w:szCs w:val="20"/>
        </w:rPr>
        <w:t>Photocopies livret de famille</w:t>
      </w:r>
    </w:p>
    <w:p w:rsidR="006F7837" w:rsidRPr="0014045E" w:rsidRDefault="00361105" w:rsidP="006F7837">
      <w:pPr>
        <w:pStyle w:val="Paragraphedeliste"/>
        <w:numPr>
          <w:ilvl w:val="0"/>
          <w:numId w:val="3"/>
        </w:numPr>
        <w:spacing w:line="240" w:lineRule="auto"/>
        <w:ind w:right="-711"/>
        <w:rPr>
          <w:rFonts w:ascii="Eras Medium ITC" w:hAnsi="Eras Medium ITC"/>
          <w:sz w:val="20"/>
          <w:szCs w:val="20"/>
        </w:rPr>
      </w:pPr>
      <w:r w:rsidRPr="0014045E">
        <w:rPr>
          <w:rFonts w:ascii="Eras Medium ITC" w:hAnsi="Eras Medium ITC"/>
          <w:sz w:val="20"/>
          <w:szCs w:val="20"/>
        </w:rPr>
        <w:t>Photocopie avis d’imposition ressources 2016</w:t>
      </w:r>
    </w:p>
    <w:p w:rsidR="00361105" w:rsidRPr="0014045E" w:rsidRDefault="00361105" w:rsidP="006F7837">
      <w:pPr>
        <w:pStyle w:val="Paragraphedeliste"/>
        <w:numPr>
          <w:ilvl w:val="0"/>
          <w:numId w:val="3"/>
        </w:numPr>
        <w:spacing w:line="240" w:lineRule="auto"/>
        <w:ind w:right="-711"/>
        <w:rPr>
          <w:rFonts w:ascii="Eras Medium ITC" w:hAnsi="Eras Medium ITC"/>
          <w:sz w:val="20"/>
          <w:szCs w:val="20"/>
        </w:rPr>
      </w:pPr>
      <w:r w:rsidRPr="0014045E">
        <w:rPr>
          <w:rFonts w:ascii="Eras Medium ITC" w:hAnsi="Eras Medium ITC"/>
          <w:sz w:val="20"/>
          <w:szCs w:val="20"/>
        </w:rPr>
        <w:t xml:space="preserve">Déclaration sur l’honneur d’être primo accédant </w:t>
      </w:r>
    </w:p>
    <w:sectPr w:rsidR="00361105" w:rsidRPr="0014045E" w:rsidSect="00D64D7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418" w:bottom="1134" w:left="1418" w:header="1438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1C6C" w:rsidRDefault="00E51C6C" w:rsidP="00482568">
      <w:r>
        <w:separator/>
      </w:r>
    </w:p>
  </w:endnote>
  <w:endnote w:type="continuationSeparator" w:id="0">
    <w:p w:rsidR="00E51C6C" w:rsidRDefault="00E51C6C" w:rsidP="00482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1C6C" w:rsidRDefault="00E51C6C" w:rsidP="00D97338">
    <w:pPr>
      <w:pStyle w:val="Pieddepage"/>
      <w:tabs>
        <w:tab w:val="clear" w:pos="4536"/>
        <w:tab w:val="clear" w:pos="9072"/>
        <w:tab w:val="center" w:pos="4820"/>
      </w:tabs>
      <w:ind w:left="-284" w:right="-286"/>
      <w:jc w:val="center"/>
      <w:rPr>
        <w:rFonts w:ascii="Eras Light ITC" w:hAnsi="Eras Light ITC"/>
        <w:color w:val="7F7F7F" w:themeColor="text1" w:themeTint="80"/>
        <w:spacing w:val="60"/>
        <w:sz w:val="14"/>
        <w:szCs w:val="14"/>
      </w:rPr>
    </w:pPr>
  </w:p>
  <w:p w:rsidR="00E51C6C" w:rsidRPr="00993CFE" w:rsidRDefault="00E51C6C" w:rsidP="00D97338">
    <w:pPr>
      <w:pStyle w:val="Pieddepage"/>
      <w:tabs>
        <w:tab w:val="clear" w:pos="4536"/>
        <w:tab w:val="clear" w:pos="9072"/>
        <w:tab w:val="center" w:pos="4820"/>
      </w:tabs>
      <w:ind w:left="-284" w:right="-286"/>
      <w:jc w:val="center"/>
      <w:rPr>
        <w:rFonts w:ascii="Eras Light ITC" w:hAnsi="Eras Light ITC"/>
        <w:color w:val="7F7F7F" w:themeColor="text1" w:themeTint="80"/>
        <w:sz w:val="14"/>
        <w:szCs w:val="14"/>
      </w:rPr>
    </w:pPr>
    <w:r>
      <w:rPr>
        <w:rFonts w:ascii="Eras Light ITC" w:hAnsi="Eras Light ITC"/>
        <w:noProof/>
        <w:color w:val="7F7F7F" w:themeColor="text1" w:themeTint="80"/>
        <w:spacing w:val="60"/>
        <w:sz w:val="14"/>
        <w:szCs w:val="14"/>
      </w:rPr>
      <w:drawing>
        <wp:anchor distT="0" distB="0" distL="114300" distR="114300" simplePos="0" relativeHeight="251671040" behindDoc="0" locked="0" layoutInCell="1" allowOverlap="1" wp14:anchorId="0C8A6D73" wp14:editId="35958D33">
          <wp:simplePos x="0" y="0"/>
          <wp:positionH relativeFrom="column">
            <wp:posOffset>5014595</wp:posOffset>
          </wp:positionH>
          <wp:positionV relativeFrom="paragraph">
            <wp:posOffset>100330</wp:posOffset>
          </wp:positionV>
          <wp:extent cx="294640" cy="41910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64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5991860</wp:posOffset>
          </wp:positionH>
          <wp:positionV relativeFrom="paragraph">
            <wp:posOffset>115358</wp:posOffset>
          </wp:positionV>
          <wp:extent cx="349250" cy="368300"/>
          <wp:effectExtent l="19050" t="0" r="0" b="0"/>
          <wp:wrapNone/>
          <wp:docPr id="8" name="Image 1" descr="logo-France-Station-203x212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rance-Station-203x212[1]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49250" cy="368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Eras Light ITC" w:hAnsi="Eras Light ITC"/>
        <w:noProof/>
        <w:color w:val="7F7F7F" w:themeColor="text1" w:themeTint="80"/>
        <w:spacing w:val="60"/>
        <w:sz w:val="14"/>
        <w:szCs w:val="1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-197225</wp:posOffset>
          </wp:positionH>
          <wp:positionV relativeFrom="paragraph">
            <wp:posOffset>77981</wp:posOffset>
          </wp:positionV>
          <wp:extent cx="421704" cy="414441"/>
          <wp:effectExtent l="19050" t="0" r="0" b="0"/>
          <wp:wrapNone/>
          <wp:docPr id="2" name="Image 6" descr="LOGO PCC PANTONE 17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CC PANTONE 175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21704" cy="414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93CFE">
      <w:rPr>
        <w:rFonts w:ascii="Eras Light ITC" w:hAnsi="Eras Light ITC"/>
        <w:color w:val="7F7F7F" w:themeColor="text1" w:themeTint="80"/>
        <w:spacing w:val="60"/>
        <w:sz w:val="14"/>
        <w:szCs w:val="14"/>
      </w:rPr>
      <w:t>Page</w:t>
    </w:r>
    <w:r w:rsidRPr="00993CFE">
      <w:rPr>
        <w:rFonts w:ascii="Eras Light ITC" w:hAnsi="Eras Light ITC"/>
        <w:color w:val="7F7F7F" w:themeColor="text1" w:themeTint="80"/>
        <w:sz w:val="14"/>
        <w:szCs w:val="14"/>
      </w:rPr>
      <w:t xml:space="preserve"> </w:t>
    </w:r>
    <w:r w:rsidRPr="00993CFE">
      <w:rPr>
        <w:rFonts w:ascii="Eras Light ITC" w:hAnsi="Eras Light ITC"/>
        <w:color w:val="7F7F7F" w:themeColor="text1" w:themeTint="80"/>
        <w:sz w:val="14"/>
        <w:szCs w:val="14"/>
      </w:rPr>
      <w:fldChar w:fldCharType="begin"/>
    </w:r>
    <w:r w:rsidRPr="00993CFE">
      <w:rPr>
        <w:rFonts w:ascii="Eras Light ITC" w:hAnsi="Eras Light ITC"/>
        <w:color w:val="7F7F7F" w:themeColor="text1" w:themeTint="80"/>
        <w:sz w:val="14"/>
        <w:szCs w:val="14"/>
      </w:rPr>
      <w:instrText xml:space="preserve"> PAGE   \* MERGEFORMAT </w:instrText>
    </w:r>
    <w:r w:rsidRPr="00993CFE">
      <w:rPr>
        <w:rFonts w:ascii="Eras Light ITC" w:hAnsi="Eras Light ITC"/>
        <w:color w:val="7F7F7F" w:themeColor="text1" w:themeTint="80"/>
        <w:sz w:val="14"/>
        <w:szCs w:val="14"/>
      </w:rPr>
      <w:fldChar w:fldCharType="separate"/>
    </w:r>
    <w:r w:rsidR="00F53A45">
      <w:rPr>
        <w:rFonts w:ascii="Eras Light ITC" w:hAnsi="Eras Light ITC"/>
        <w:noProof/>
        <w:color w:val="7F7F7F" w:themeColor="text1" w:themeTint="80"/>
        <w:sz w:val="14"/>
        <w:szCs w:val="14"/>
      </w:rPr>
      <w:t>2</w:t>
    </w:r>
    <w:r w:rsidRPr="00993CFE">
      <w:rPr>
        <w:rFonts w:ascii="Eras Light ITC" w:hAnsi="Eras Light ITC"/>
        <w:color w:val="7F7F7F" w:themeColor="text1" w:themeTint="80"/>
        <w:sz w:val="14"/>
        <w:szCs w:val="14"/>
      </w:rPr>
      <w:fldChar w:fldCharType="end"/>
    </w:r>
    <w:r w:rsidRPr="00993CFE">
      <w:rPr>
        <w:rFonts w:ascii="Eras Light ITC" w:hAnsi="Eras Light ITC"/>
        <w:color w:val="7F7F7F" w:themeColor="text1" w:themeTint="80"/>
        <w:sz w:val="14"/>
        <w:szCs w:val="14"/>
      </w:rPr>
      <w:t>/</w:t>
    </w:r>
    <w:r w:rsidRPr="00993CFE">
      <w:rPr>
        <w:rFonts w:ascii="Eras Light ITC" w:hAnsi="Eras Light ITC"/>
        <w:color w:val="7F7F7F" w:themeColor="text1" w:themeTint="80"/>
        <w:sz w:val="14"/>
        <w:szCs w:val="14"/>
      </w:rPr>
      <w:fldChar w:fldCharType="begin"/>
    </w:r>
    <w:r w:rsidRPr="00993CFE">
      <w:rPr>
        <w:rFonts w:ascii="Eras Light ITC" w:hAnsi="Eras Light ITC"/>
        <w:color w:val="7F7F7F" w:themeColor="text1" w:themeTint="80"/>
        <w:sz w:val="14"/>
        <w:szCs w:val="14"/>
      </w:rPr>
      <w:instrText xml:space="preserve"> NUMPAGES  </w:instrText>
    </w:r>
    <w:r w:rsidRPr="00993CFE">
      <w:rPr>
        <w:rFonts w:ascii="Eras Light ITC" w:hAnsi="Eras Light ITC"/>
        <w:color w:val="7F7F7F" w:themeColor="text1" w:themeTint="80"/>
        <w:sz w:val="14"/>
        <w:szCs w:val="14"/>
      </w:rPr>
      <w:fldChar w:fldCharType="separate"/>
    </w:r>
    <w:r w:rsidR="00F53A45">
      <w:rPr>
        <w:rFonts w:ascii="Eras Light ITC" w:hAnsi="Eras Light ITC"/>
        <w:noProof/>
        <w:color w:val="7F7F7F" w:themeColor="text1" w:themeTint="80"/>
        <w:sz w:val="14"/>
        <w:szCs w:val="14"/>
      </w:rPr>
      <w:t>2</w:t>
    </w:r>
    <w:r w:rsidRPr="00993CFE">
      <w:rPr>
        <w:rFonts w:ascii="Eras Light ITC" w:hAnsi="Eras Light ITC"/>
        <w:color w:val="7F7F7F" w:themeColor="text1" w:themeTint="80"/>
        <w:sz w:val="14"/>
        <w:szCs w:val="14"/>
      </w:rPr>
      <w:fldChar w:fldCharType="end"/>
    </w:r>
  </w:p>
  <w:p w:rsidR="00E51C6C" w:rsidRPr="00993CFE" w:rsidRDefault="00E51C6C" w:rsidP="00993CFE">
    <w:pPr>
      <w:pStyle w:val="Pieddepage"/>
      <w:tabs>
        <w:tab w:val="clear" w:pos="4536"/>
        <w:tab w:val="clear" w:pos="9072"/>
        <w:tab w:val="center" w:pos="4678"/>
      </w:tabs>
      <w:ind w:left="-284" w:right="-286"/>
      <w:jc w:val="center"/>
      <w:rPr>
        <w:rFonts w:asciiTheme="minorHAnsi" w:hAnsiTheme="minorHAnsi"/>
        <w:sz w:val="16"/>
        <w:szCs w:val="16"/>
      </w:rPr>
    </w:pPr>
    <w:r>
      <w:rPr>
        <w:rFonts w:asciiTheme="minorHAnsi" w:hAnsiTheme="minorHAnsi"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5435389</wp:posOffset>
          </wp:positionH>
          <wp:positionV relativeFrom="paragraph">
            <wp:posOffset>44661</wp:posOffset>
          </wp:positionV>
          <wp:extent cx="401969" cy="355235"/>
          <wp:effectExtent l="19050" t="0" r="0" b="0"/>
          <wp:wrapNone/>
          <wp:docPr id="9" name="Image 2" descr="Logo_LABEL_FamillePlus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ABEL_FamillePlus_RVB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01969" cy="355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388254</wp:posOffset>
          </wp:positionH>
          <wp:positionV relativeFrom="paragraph">
            <wp:posOffset>23066</wp:posOffset>
          </wp:positionV>
          <wp:extent cx="671684" cy="368391"/>
          <wp:effectExtent l="19050" t="0" r="0" b="0"/>
          <wp:wrapNone/>
          <wp:docPr id="7" name="Image 7" descr="ville-et-village-fle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lle-et-village-fleuri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71684" cy="3683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51C6C" w:rsidRPr="002428BD" w:rsidRDefault="00E51C6C" w:rsidP="00D97338">
    <w:pPr>
      <w:pStyle w:val="Pieddepage"/>
      <w:tabs>
        <w:tab w:val="clear" w:pos="4536"/>
        <w:tab w:val="clear" w:pos="9072"/>
        <w:tab w:val="center" w:pos="4820"/>
      </w:tabs>
      <w:ind w:left="-567" w:right="-569"/>
      <w:rPr>
        <w:rFonts w:asciiTheme="minorHAnsi" w:hAnsiTheme="minorHAnsi"/>
        <w:color w:val="0070C0"/>
      </w:rPr>
    </w:pPr>
    <w:r>
      <w:rPr>
        <w:rFonts w:asciiTheme="minorHAnsi" w:hAnsiTheme="minorHAnsi"/>
      </w:rPr>
      <w:tab/>
    </w:r>
    <w:r w:rsidRPr="002428BD">
      <w:rPr>
        <w:rFonts w:asciiTheme="minorHAnsi" w:hAnsiTheme="minorHAnsi"/>
        <w:color w:val="0070C0"/>
      </w:rPr>
      <w:t>3, rue du Calvaire - B.P. 42023 – 44420 PIRIAC-SUR-MER</w:t>
    </w:r>
  </w:p>
  <w:p w:rsidR="00E51C6C" w:rsidRPr="002428BD" w:rsidRDefault="00E51C6C" w:rsidP="00D97338">
    <w:pPr>
      <w:pStyle w:val="Pieddepage"/>
      <w:tabs>
        <w:tab w:val="clear" w:pos="4536"/>
        <w:tab w:val="clear" w:pos="9072"/>
        <w:tab w:val="center" w:pos="4820"/>
      </w:tabs>
      <w:ind w:left="-567" w:right="-569"/>
      <w:rPr>
        <w:rFonts w:asciiTheme="minorHAnsi" w:hAnsiTheme="minorHAnsi"/>
        <w:color w:val="0070C0"/>
        <w:sz w:val="18"/>
        <w:szCs w:val="18"/>
      </w:rPr>
    </w:pPr>
    <w:r w:rsidRPr="002428BD">
      <w:rPr>
        <w:rFonts w:asciiTheme="minorHAnsi" w:hAnsiTheme="minorHAnsi"/>
        <w:color w:val="0070C0"/>
        <w:sz w:val="18"/>
        <w:szCs w:val="18"/>
      </w:rPr>
      <w:tab/>
      <w:t xml:space="preserve">Tél. : 02 40 23 50 19 – Fax : 02 40 23 60 26 – E-mail : </w:t>
    </w:r>
    <w:hyperlink r:id="rId6" w:history="1">
      <w:r w:rsidRPr="002428BD">
        <w:rPr>
          <w:rStyle w:val="Lienhypertexte"/>
          <w:rFonts w:asciiTheme="minorHAnsi" w:hAnsiTheme="minorHAnsi"/>
          <w:color w:val="0070C0"/>
          <w:sz w:val="18"/>
          <w:szCs w:val="18"/>
        </w:rPr>
        <w:t>mairie@piriac.net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1C6C" w:rsidRPr="00993CFE" w:rsidRDefault="00E51C6C" w:rsidP="00F53A45">
    <w:pPr>
      <w:pStyle w:val="Pieddepage"/>
      <w:tabs>
        <w:tab w:val="clear" w:pos="4536"/>
        <w:tab w:val="clear" w:pos="9072"/>
        <w:tab w:val="center" w:pos="4820"/>
      </w:tabs>
      <w:ind w:right="-286"/>
      <w:rPr>
        <w:rFonts w:ascii="Eras Light ITC" w:hAnsi="Eras Light ITC"/>
        <w:color w:val="7F7F7F" w:themeColor="text1" w:themeTint="80"/>
        <w:sz w:val="14"/>
        <w:szCs w:val="14"/>
      </w:rPr>
    </w:pPr>
    <w:r>
      <w:rPr>
        <w:rFonts w:asciiTheme="minorHAnsi" w:hAnsiTheme="minorHAnsi"/>
        <w:noProof/>
        <w:sz w:val="16"/>
        <w:szCs w:val="16"/>
      </w:rPr>
      <w:drawing>
        <wp:anchor distT="0" distB="0" distL="114300" distR="114300" simplePos="0" relativeHeight="251666944" behindDoc="0" locked="0" layoutInCell="1" allowOverlap="1" wp14:anchorId="1D52D07C" wp14:editId="0D14F06E">
          <wp:simplePos x="0" y="0"/>
          <wp:positionH relativeFrom="column">
            <wp:posOffset>5883910</wp:posOffset>
          </wp:positionH>
          <wp:positionV relativeFrom="paragraph">
            <wp:posOffset>123825</wp:posOffset>
          </wp:positionV>
          <wp:extent cx="349250" cy="368300"/>
          <wp:effectExtent l="0" t="0" r="0" b="0"/>
          <wp:wrapNone/>
          <wp:docPr id="11" name="Image 1" descr="logo-France-Station-203x212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rance-Station-203x212[1]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9250" cy="368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Eras Light ITC" w:hAnsi="Eras Light ITC"/>
        <w:noProof/>
        <w:color w:val="7F7F7F" w:themeColor="text1" w:themeTint="80"/>
        <w:spacing w:val="60"/>
        <w:sz w:val="14"/>
        <w:szCs w:val="14"/>
      </w:rPr>
      <w:drawing>
        <wp:anchor distT="0" distB="0" distL="114300" distR="114300" simplePos="0" relativeHeight="251664896" behindDoc="0" locked="0" layoutInCell="1" allowOverlap="1" wp14:anchorId="77585518" wp14:editId="12C56F36">
          <wp:simplePos x="0" y="0"/>
          <wp:positionH relativeFrom="column">
            <wp:posOffset>-197225</wp:posOffset>
          </wp:positionH>
          <wp:positionV relativeFrom="paragraph">
            <wp:posOffset>77981</wp:posOffset>
          </wp:positionV>
          <wp:extent cx="421704" cy="414441"/>
          <wp:effectExtent l="19050" t="0" r="0" b="0"/>
          <wp:wrapNone/>
          <wp:docPr id="12" name="Image 6" descr="LOGO PCC PANTONE 17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CC PANTONE 175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21704" cy="414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51C6C" w:rsidRPr="00993CFE" w:rsidRDefault="00E51C6C" w:rsidP="00490A1A">
    <w:pPr>
      <w:pStyle w:val="Pieddepage"/>
      <w:tabs>
        <w:tab w:val="clear" w:pos="4536"/>
        <w:tab w:val="clear" w:pos="9072"/>
        <w:tab w:val="center" w:pos="4678"/>
      </w:tabs>
      <w:ind w:left="-284" w:right="-286"/>
      <w:jc w:val="center"/>
      <w:rPr>
        <w:rFonts w:asciiTheme="minorHAnsi" w:hAnsiTheme="minorHAnsi"/>
        <w:sz w:val="16"/>
        <w:szCs w:val="16"/>
      </w:rPr>
    </w:pPr>
    <w:r>
      <w:rPr>
        <w:rFonts w:ascii="Eras Light ITC" w:hAnsi="Eras Light ITC"/>
        <w:noProof/>
        <w:color w:val="7F7F7F" w:themeColor="text1" w:themeTint="80"/>
        <w:spacing w:val="60"/>
        <w:sz w:val="14"/>
        <w:szCs w:val="14"/>
      </w:rPr>
      <w:drawing>
        <wp:anchor distT="0" distB="0" distL="114300" distR="114300" simplePos="0" relativeHeight="251668992" behindDoc="0" locked="0" layoutInCell="1" allowOverlap="1" wp14:anchorId="3B4816E7" wp14:editId="57A35CCE">
          <wp:simplePos x="0" y="0"/>
          <wp:positionH relativeFrom="column">
            <wp:posOffset>4824095</wp:posOffset>
          </wp:positionH>
          <wp:positionV relativeFrom="paragraph">
            <wp:posOffset>22860</wp:posOffset>
          </wp:positionV>
          <wp:extent cx="294640" cy="41910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64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noProof/>
        <w:sz w:val="16"/>
        <w:szCs w:val="16"/>
      </w:rPr>
      <w:drawing>
        <wp:anchor distT="0" distB="0" distL="114300" distR="114300" simplePos="0" relativeHeight="251667968" behindDoc="0" locked="0" layoutInCell="1" allowOverlap="1" wp14:anchorId="312C3037" wp14:editId="07427E9B">
          <wp:simplePos x="0" y="0"/>
          <wp:positionH relativeFrom="column">
            <wp:posOffset>5304155</wp:posOffset>
          </wp:positionH>
          <wp:positionV relativeFrom="paragraph">
            <wp:posOffset>36195</wp:posOffset>
          </wp:positionV>
          <wp:extent cx="401955" cy="354965"/>
          <wp:effectExtent l="0" t="0" r="0" b="0"/>
          <wp:wrapNone/>
          <wp:docPr id="14" name="Image 2" descr="Logo_LABEL_FamillePlus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ABEL_FamillePlus_RVB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01955" cy="354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/>
        <w:noProof/>
        <w:sz w:val="16"/>
        <w:szCs w:val="16"/>
      </w:rPr>
      <w:drawing>
        <wp:anchor distT="0" distB="0" distL="114300" distR="114300" simplePos="0" relativeHeight="251665920" behindDoc="0" locked="0" layoutInCell="1" allowOverlap="1" wp14:anchorId="1CFFC4DF" wp14:editId="1B305A35">
          <wp:simplePos x="0" y="0"/>
          <wp:positionH relativeFrom="column">
            <wp:posOffset>388254</wp:posOffset>
          </wp:positionH>
          <wp:positionV relativeFrom="paragraph">
            <wp:posOffset>23066</wp:posOffset>
          </wp:positionV>
          <wp:extent cx="671684" cy="368391"/>
          <wp:effectExtent l="19050" t="0" r="0" b="0"/>
          <wp:wrapNone/>
          <wp:docPr id="15" name="Image 7" descr="ville-et-village-fle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lle-et-village-fleuri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71684" cy="3683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51C6C" w:rsidRPr="002428BD" w:rsidRDefault="00E51C6C" w:rsidP="00490A1A">
    <w:pPr>
      <w:pStyle w:val="Pieddepage"/>
      <w:tabs>
        <w:tab w:val="clear" w:pos="4536"/>
        <w:tab w:val="clear" w:pos="9072"/>
        <w:tab w:val="center" w:pos="4820"/>
      </w:tabs>
      <w:ind w:right="-2"/>
      <w:jc w:val="center"/>
      <w:rPr>
        <w:rFonts w:asciiTheme="minorHAnsi" w:hAnsiTheme="minorHAnsi"/>
        <w:color w:val="0070C0"/>
      </w:rPr>
    </w:pPr>
    <w:r w:rsidRPr="002428BD">
      <w:rPr>
        <w:rFonts w:asciiTheme="minorHAnsi" w:hAnsiTheme="minorHAnsi"/>
        <w:color w:val="0070C0"/>
      </w:rPr>
      <w:t>3, rue du Calvaire - B.P. 42023 – 44420 PIRIAC-SUR-MER</w:t>
    </w:r>
  </w:p>
  <w:p w:rsidR="00E51C6C" w:rsidRPr="00490A1A" w:rsidRDefault="00E51C6C" w:rsidP="00F53A45">
    <w:pPr>
      <w:pStyle w:val="Pieddepage"/>
      <w:jc w:val="center"/>
    </w:pPr>
    <w:r w:rsidRPr="002428BD">
      <w:rPr>
        <w:rFonts w:asciiTheme="minorHAnsi" w:hAnsiTheme="minorHAnsi"/>
        <w:color w:val="0070C0"/>
        <w:sz w:val="18"/>
        <w:szCs w:val="18"/>
      </w:rPr>
      <w:t xml:space="preserve">Tél. : 02 40 23 50 19 – Fax : 02 40 23 60 26 – E-mail : </w:t>
    </w:r>
    <w:hyperlink r:id="rId6" w:history="1">
      <w:r w:rsidRPr="002428BD">
        <w:rPr>
          <w:rStyle w:val="Lienhypertexte"/>
          <w:rFonts w:asciiTheme="minorHAnsi" w:hAnsiTheme="minorHAnsi"/>
          <w:color w:val="0070C0"/>
          <w:sz w:val="18"/>
          <w:szCs w:val="18"/>
        </w:rPr>
        <w:t>mairie@piriac.net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1C6C" w:rsidRDefault="00E51C6C" w:rsidP="00482568">
      <w:r>
        <w:separator/>
      </w:r>
    </w:p>
  </w:footnote>
  <w:footnote w:type="continuationSeparator" w:id="0">
    <w:p w:rsidR="00E51C6C" w:rsidRDefault="00E51C6C" w:rsidP="004825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1C6C" w:rsidRDefault="00E51C6C" w:rsidP="000D498E">
    <w:pPr>
      <w:pStyle w:val="En-tte"/>
      <w:ind w:left="-284"/>
    </w:pPr>
  </w:p>
  <w:p w:rsidR="00E51C6C" w:rsidRDefault="00E51C6C" w:rsidP="00D00DE9">
    <w:pPr>
      <w:pStyle w:val="En-tte"/>
      <w:spacing w:before="240"/>
      <w:ind w:left="-56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1C6C" w:rsidRPr="00F35527" w:rsidRDefault="00E51C6C" w:rsidP="00FD2486">
    <w:pPr>
      <w:pStyle w:val="Courrier-Destinataire"/>
      <w:tabs>
        <w:tab w:val="clear" w:pos="5387"/>
        <w:tab w:val="left" w:pos="4536"/>
      </w:tabs>
      <w:ind w:left="0" w:right="-284"/>
      <w:rPr>
        <w:rFonts w:eastAsia="Calibri"/>
        <w:color w:val="0070C0"/>
        <w:lang w:eastAsia="en-US"/>
      </w:rPr>
    </w:pPr>
    <w:r w:rsidRPr="00955C9F">
      <w:rPr>
        <w:noProof/>
        <w:color w:val="002060"/>
      </w:rPr>
      <w:drawing>
        <wp:anchor distT="0" distB="0" distL="114300" distR="114300" simplePos="0" relativeHeight="251673088" behindDoc="0" locked="0" layoutInCell="1" allowOverlap="1" wp14:anchorId="3FF94CBA" wp14:editId="5A0141B4">
          <wp:simplePos x="0" y="0"/>
          <wp:positionH relativeFrom="margin">
            <wp:posOffset>-198783</wp:posOffset>
          </wp:positionH>
          <wp:positionV relativeFrom="paragraph">
            <wp:posOffset>-398863</wp:posOffset>
          </wp:positionV>
          <wp:extent cx="1263600" cy="1016400"/>
          <wp:effectExtent l="0" t="0" r="0" b="0"/>
          <wp:wrapNone/>
          <wp:docPr id="10" name="Image 0" descr="logo mair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ir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3600" cy="101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2060"/>
      </w:rPr>
      <w:tab/>
    </w:r>
    <w:r w:rsidRPr="00F35527">
      <w:rPr>
        <w:color w:val="0070C0"/>
      </w:rPr>
      <w:t>DOSSIER DE CANDIDATURE</w:t>
    </w:r>
  </w:p>
  <w:p w:rsidR="00E51C6C" w:rsidRDefault="00E51C6C" w:rsidP="00FD2486">
    <w:pPr>
      <w:tabs>
        <w:tab w:val="left" w:pos="4536"/>
      </w:tabs>
      <w:spacing w:after="240"/>
      <w:rPr>
        <w:rFonts w:ascii="Eras Medium ITC" w:hAnsi="Eras Medium ITC"/>
        <w:sz w:val="22"/>
        <w:szCs w:val="22"/>
      </w:rPr>
    </w:pPr>
    <w:r>
      <w:rPr>
        <w:rFonts w:ascii="Eras Medium ITC" w:hAnsi="Eras Medium ITC"/>
        <w:sz w:val="22"/>
        <w:szCs w:val="22"/>
      </w:rPr>
      <w:tab/>
    </w:r>
    <w:proofErr w:type="gramStart"/>
    <w:r w:rsidRPr="00726424">
      <w:rPr>
        <w:rFonts w:ascii="Eras Medium ITC" w:hAnsi="Eras Medium ITC"/>
        <w:sz w:val="22"/>
        <w:szCs w:val="22"/>
      </w:rPr>
      <w:t>TERRAIN  PIRIAC</w:t>
    </w:r>
    <w:proofErr w:type="gramEnd"/>
    <w:r w:rsidRPr="00726424">
      <w:rPr>
        <w:rFonts w:ascii="Eras Medium ITC" w:hAnsi="Eras Medium ITC"/>
        <w:sz w:val="22"/>
        <w:szCs w:val="22"/>
      </w:rPr>
      <w:t>-SUR-MER</w:t>
    </w:r>
  </w:p>
  <w:p w:rsidR="00E51C6C" w:rsidRDefault="00E51C6C" w:rsidP="00FA142B">
    <w:pPr>
      <w:pStyle w:val="En-tte"/>
      <w:ind w:left="-284"/>
    </w:pPr>
  </w:p>
  <w:p w:rsidR="00E51C6C" w:rsidRDefault="00E51C6C" w:rsidP="00955C9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B57D5"/>
    <w:multiLevelType w:val="hybridMultilevel"/>
    <w:tmpl w:val="A89C10F6"/>
    <w:lvl w:ilvl="0" w:tplc="CC88312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701EA"/>
    <w:multiLevelType w:val="hybridMultilevel"/>
    <w:tmpl w:val="C41054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14B4D"/>
    <w:multiLevelType w:val="hybridMultilevel"/>
    <w:tmpl w:val="2B164DBC"/>
    <w:lvl w:ilvl="0" w:tplc="8E0E1EC0">
      <w:numFmt w:val="bullet"/>
      <w:lvlText w:val="-"/>
      <w:lvlJc w:val="left"/>
      <w:pPr>
        <w:ind w:left="420" w:hanging="360"/>
      </w:pPr>
      <w:rPr>
        <w:rFonts w:ascii="Eras Medium ITC" w:eastAsiaTheme="minorHAnsi" w:hAnsi="Eras Medium IT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mailMerge>
    <w:mainDocumentType w:val="formLetters"/>
    <w:dataType w:val="textFile"/>
    <w:activeRecord w:val="-1"/>
  </w:mailMerge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C9F"/>
    <w:rsid w:val="00083328"/>
    <w:rsid w:val="000859E6"/>
    <w:rsid w:val="000D498E"/>
    <w:rsid w:val="000F526B"/>
    <w:rsid w:val="0014045E"/>
    <w:rsid w:val="00151F7A"/>
    <w:rsid w:val="0015486B"/>
    <w:rsid w:val="00174B3C"/>
    <w:rsid w:val="00222FB3"/>
    <w:rsid w:val="002428BD"/>
    <w:rsid w:val="00245BBC"/>
    <w:rsid w:val="002D52E7"/>
    <w:rsid w:val="00345293"/>
    <w:rsid w:val="00357296"/>
    <w:rsid w:val="00361105"/>
    <w:rsid w:val="0036463F"/>
    <w:rsid w:val="00375D73"/>
    <w:rsid w:val="003879D0"/>
    <w:rsid w:val="003C0ADB"/>
    <w:rsid w:val="00410AA4"/>
    <w:rsid w:val="00480A01"/>
    <w:rsid w:val="00482568"/>
    <w:rsid w:val="00490A1A"/>
    <w:rsid w:val="004C6614"/>
    <w:rsid w:val="004C6C15"/>
    <w:rsid w:val="00517463"/>
    <w:rsid w:val="00545B52"/>
    <w:rsid w:val="005A1035"/>
    <w:rsid w:val="005A1E87"/>
    <w:rsid w:val="005C28F9"/>
    <w:rsid w:val="00610B98"/>
    <w:rsid w:val="00611F99"/>
    <w:rsid w:val="00614E9E"/>
    <w:rsid w:val="00623BA7"/>
    <w:rsid w:val="00654D04"/>
    <w:rsid w:val="006936B7"/>
    <w:rsid w:val="006F7837"/>
    <w:rsid w:val="00714C2C"/>
    <w:rsid w:val="00726424"/>
    <w:rsid w:val="00730E35"/>
    <w:rsid w:val="007559EC"/>
    <w:rsid w:val="007579CE"/>
    <w:rsid w:val="00795A88"/>
    <w:rsid w:val="007D4560"/>
    <w:rsid w:val="007F06E1"/>
    <w:rsid w:val="008229A3"/>
    <w:rsid w:val="00827932"/>
    <w:rsid w:val="00847C82"/>
    <w:rsid w:val="00876AD4"/>
    <w:rsid w:val="00893370"/>
    <w:rsid w:val="008B69B9"/>
    <w:rsid w:val="008C7C28"/>
    <w:rsid w:val="008E179B"/>
    <w:rsid w:val="008F0A83"/>
    <w:rsid w:val="008F2DA0"/>
    <w:rsid w:val="00932F4E"/>
    <w:rsid w:val="0094521F"/>
    <w:rsid w:val="00955C9F"/>
    <w:rsid w:val="00993CFE"/>
    <w:rsid w:val="009B73D0"/>
    <w:rsid w:val="009F06CD"/>
    <w:rsid w:val="009F506D"/>
    <w:rsid w:val="00A060F5"/>
    <w:rsid w:val="00A1195A"/>
    <w:rsid w:val="00A45353"/>
    <w:rsid w:val="00A45B42"/>
    <w:rsid w:val="00A53587"/>
    <w:rsid w:val="00A86FA9"/>
    <w:rsid w:val="00A90E87"/>
    <w:rsid w:val="00AF0C9B"/>
    <w:rsid w:val="00B16CB4"/>
    <w:rsid w:val="00B53EDA"/>
    <w:rsid w:val="00B63111"/>
    <w:rsid w:val="00B8023D"/>
    <w:rsid w:val="00BA1F06"/>
    <w:rsid w:val="00BE1E6D"/>
    <w:rsid w:val="00C03DAF"/>
    <w:rsid w:val="00C07357"/>
    <w:rsid w:val="00C10D0C"/>
    <w:rsid w:val="00C323B2"/>
    <w:rsid w:val="00C51025"/>
    <w:rsid w:val="00C51EE7"/>
    <w:rsid w:val="00C55C37"/>
    <w:rsid w:val="00C92218"/>
    <w:rsid w:val="00C942A6"/>
    <w:rsid w:val="00CC6BBF"/>
    <w:rsid w:val="00D00DE9"/>
    <w:rsid w:val="00D64D71"/>
    <w:rsid w:val="00D7653B"/>
    <w:rsid w:val="00D97338"/>
    <w:rsid w:val="00E11962"/>
    <w:rsid w:val="00E21744"/>
    <w:rsid w:val="00E26A01"/>
    <w:rsid w:val="00E51C6C"/>
    <w:rsid w:val="00E52883"/>
    <w:rsid w:val="00E63348"/>
    <w:rsid w:val="00E661C2"/>
    <w:rsid w:val="00F01C51"/>
    <w:rsid w:val="00F10562"/>
    <w:rsid w:val="00F35527"/>
    <w:rsid w:val="00F53A45"/>
    <w:rsid w:val="00F559CE"/>
    <w:rsid w:val="00F668C7"/>
    <w:rsid w:val="00F67403"/>
    <w:rsid w:val="00F72079"/>
    <w:rsid w:val="00F76051"/>
    <w:rsid w:val="00F849A3"/>
    <w:rsid w:val="00F9110E"/>
    <w:rsid w:val="00F92148"/>
    <w:rsid w:val="00FA142B"/>
    <w:rsid w:val="00FD2486"/>
    <w:rsid w:val="00FD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F0D46D5"/>
  <w15:docId w15:val="{5B2806FD-984E-4D83-A83B-475A9120A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142B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55C37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48256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82568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48256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2568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25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2568"/>
    <w:rPr>
      <w:rFonts w:ascii="Tahoma" w:eastAsia="Times New Roman" w:hAnsi="Tahoma" w:cs="Tahoma"/>
      <w:sz w:val="16"/>
      <w:szCs w:val="16"/>
      <w:lang w:eastAsia="fr-FR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36463F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36463F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36463F"/>
    <w:rPr>
      <w:color w:val="0000FF" w:themeColor="hyperlink"/>
      <w:u w:val="single"/>
    </w:rPr>
  </w:style>
  <w:style w:type="paragraph" w:customStyle="1" w:styleId="Courrier-Destinataire">
    <w:name w:val="Courrier - Destinataire"/>
    <w:basedOn w:val="Normal"/>
    <w:qFormat/>
    <w:rsid w:val="00FA142B"/>
    <w:pPr>
      <w:tabs>
        <w:tab w:val="left" w:pos="5387"/>
      </w:tabs>
      <w:spacing w:after="60"/>
      <w:ind w:left="-284" w:right="-286"/>
      <w:outlineLvl w:val="0"/>
    </w:pPr>
    <w:rPr>
      <w:rFonts w:ascii="Eras Medium ITC" w:hAnsi="Eras Medium ITC"/>
      <w:b/>
      <w:bCs/>
      <w:sz w:val="22"/>
      <w:szCs w:val="22"/>
    </w:rPr>
  </w:style>
  <w:style w:type="paragraph" w:customStyle="1" w:styleId="Courrier-Adresse">
    <w:name w:val="Courrier - Adresse"/>
    <w:basedOn w:val="Normal"/>
    <w:qFormat/>
    <w:rsid w:val="00FA142B"/>
    <w:pPr>
      <w:tabs>
        <w:tab w:val="left" w:pos="5387"/>
      </w:tabs>
      <w:ind w:left="-284" w:right="-286"/>
      <w:outlineLvl w:val="0"/>
    </w:pPr>
    <w:rPr>
      <w:rFonts w:ascii="Eras Light ITC" w:hAnsi="Eras Light ITC"/>
      <w:bCs/>
      <w:sz w:val="22"/>
      <w:szCs w:val="22"/>
    </w:rPr>
  </w:style>
  <w:style w:type="paragraph" w:customStyle="1" w:styleId="Courrier-Attention">
    <w:name w:val="Courrier - Attention"/>
    <w:basedOn w:val="Normal"/>
    <w:qFormat/>
    <w:rsid w:val="00FA142B"/>
    <w:pPr>
      <w:tabs>
        <w:tab w:val="left" w:pos="5387"/>
      </w:tabs>
      <w:spacing w:before="60" w:after="20"/>
      <w:ind w:left="-284" w:right="-284"/>
    </w:pPr>
    <w:rPr>
      <w:rFonts w:ascii="Eras Medium ITC" w:hAnsi="Eras Medium ITC"/>
      <w:b/>
      <w:sz w:val="22"/>
      <w:szCs w:val="22"/>
    </w:rPr>
  </w:style>
  <w:style w:type="paragraph" w:customStyle="1" w:styleId="Courrier-Fonction">
    <w:name w:val="Courrier - Fonction"/>
    <w:basedOn w:val="Normal"/>
    <w:qFormat/>
    <w:rsid w:val="00FA142B"/>
    <w:pPr>
      <w:tabs>
        <w:tab w:val="left" w:pos="5387"/>
      </w:tabs>
      <w:ind w:left="-284" w:right="-286"/>
      <w:outlineLvl w:val="0"/>
    </w:pPr>
    <w:rPr>
      <w:rFonts w:ascii="Eras Light ITC" w:hAnsi="Eras Light ITC"/>
      <w:bCs/>
      <w:sz w:val="18"/>
      <w:szCs w:val="18"/>
    </w:rPr>
  </w:style>
  <w:style w:type="paragraph" w:customStyle="1" w:styleId="Courrier-Rfrence">
    <w:name w:val="Courrier - Référence"/>
    <w:basedOn w:val="Normal"/>
    <w:qFormat/>
    <w:rsid w:val="00FA142B"/>
    <w:pPr>
      <w:shd w:val="clear" w:color="auto" w:fill="DBE5F1" w:themeFill="accent1" w:themeFillTint="33"/>
      <w:ind w:left="-284" w:right="6660"/>
      <w:outlineLvl w:val="0"/>
    </w:pPr>
    <w:rPr>
      <w:rFonts w:ascii="Eras Light ITC" w:hAnsi="Eras Light ITC"/>
    </w:rPr>
  </w:style>
  <w:style w:type="paragraph" w:customStyle="1" w:styleId="Courrier-AR">
    <w:name w:val="Courrier - AR"/>
    <w:basedOn w:val="Normal"/>
    <w:qFormat/>
    <w:rsid w:val="00FA142B"/>
    <w:pPr>
      <w:shd w:val="clear" w:color="auto" w:fill="DBE5F1" w:themeFill="accent1" w:themeFillTint="33"/>
      <w:ind w:left="-284" w:right="6660"/>
    </w:pPr>
    <w:rPr>
      <w:rFonts w:ascii="Eras Medium ITC" w:hAnsi="Eras Medium ITC"/>
    </w:rPr>
  </w:style>
  <w:style w:type="paragraph" w:customStyle="1" w:styleId="Courrier-Objet">
    <w:name w:val="Courrier - Objet"/>
    <w:basedOn w:val="Normal"/>
    <w:qFormat/>
    <w:rsid w:val="00FA142B"/>
    <w:pPr>
      <w:tabs>
        <w:tab w:val="left" w:pos="5387"/>
        <w:tab w:val="left" w:pos="5670"/>
      </w:tabs>
      <w:spacing w:before="240" w:after="480"/>
      <w:ind w:left="-284" w:right="-286"/>
    </w:pPr>
    <w:rPr>
      <w:rFonts w:ascii="Eras Medium ITC" w:hAnsi="Eras Medium ITC"/>
      <w:b/>
      <w:sz w:val="22"/>
      <w:szCs w:val="22"/>
      <w:u w:val="single"/>
    </w:rPr>
  </w:style>
  <w:style w:type="paragraph" w:customStyle="1" w:styleId="Courrier-Texte">
    <w:name w:val="Courrier - Texte"/>
    <w:basedOn w:val="Normal"/>
    <w:qFormat/>
    <w:rsid w:val="00FA142B"/>
    <w:pPr>
      <w:tabs>
        <w:tab w:val="left" w:pos="5387"/>
      </w:tabs>
      <w:spacing w:after="120"/>
      <w:ind w:left="-284" w:right="-286"/>
      <w:jc w:val="both"/>
    </w:pPr>
    <w:rPr>
      <w:rFonts w:ascii="Eras Light ITC" w:hAnsi="Eras Light ITC"/>
      <w:sz w:val="22"/>
      <w:szCs w:val="22"/>
    </w:rPr>
  </w:style>
  <w:style w:type="paragraph" w:customStyle="1" w:styleId="Courrier-Signataire">
    <w:name w:val="Courrier - Signataire"/>
    <w:basedOn w:val="Normal"/>
    <w:qFormat/>
    <w:rsid w:val="00FA142B"/>
    <w:pPr>
      <w:spacing w:after="60"/>
      <w:ind w:left="-284" w:right="-286"/>
      <w:jc w:val="right"/>
    </w:pPr>
    <w:rPr>
      <w:rFonts w:ascii="Eras Light ITC" w:hAnsi="Eras Light ITC"/>
      <w:b/>
      <w:sz w:val="22"/>
      <w:szCs w:val="22"/>
    </w:rPr>
  </w:style>
  <w:style w:type="paragraph" w:customStyle="1" w:styleId="Courrier-Signatairefonction">
    <w:name w:val="Courrier - Signataire fonction"/>
    <w:basedOn w:val="Normal"/>
    <w:qFormat/>
    <w:rsid w:val="00FA142B"/>
    <w:pPr>
      <w:ind w:left="-284" w:right="-286"/>
      <w:jc w:val="right"/>
    </w:pPr>
    <w:rPr>
      <w:rFonts w:ascii="Eras Light ITC" w:hAnsi="Eras Light ITC"/>
      <w:sz w:val="22"/>
      <w:szCs w:val="22"/>
    </w:rPr>
  </w:style>
  <w:style w:type="paragraph" w:customStyle="1" w:styleId="Courrier-Date">
    <w:name w:val="Courrier - Date"/>
    <w:basedOn w:val="Normal"/>
    <w:qFormat/>
    <w:rsid w:val="00FA142B"/>
    <w:pPr>
      <w:tabs>
        <w:tab w:val="left" w:pos="5387"/>
      </w:tabs>
      <w:spacing w:before="240" w:after="120"/>
      <w:ind w:left="-284" w:right="-286"/>
      <w:outlineLvl w:val="0"/>
    </w:pPr>
    <w:rPr>
      <w:rFonts w:ascii="Eras Light ITC" w:hAnsi="Eras Light ITC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361105"/>
    <w:pPr>
      <w:overflowPunct/>
      <w:autoSpaceDE/>
      <w:autoSpaceDN/>
      <w:adjustRightInd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7579CE"/>
    <w:rPr>
      <w:color w:val="808080"/>
    </w:rPr>
  </w:style>
  <w:style w:type="character" w:customStyle="1" w:styleId="Informationsducandidat">
    <w:name w:val="Informations du candidat"/>
    <w:basedOn w:val="Policepardfaut"/>
    <w:uiPriority w:val="1"/>
    <w:qFormat/>
    <w:rsid w:val="007579CE"/>
    <w:rPr>
      <w:rFonts w:ascii="Calibri" w:hAnsi="Calibri"/>
      <w:caps w:val="0"/>
      <w:smallCaps w:val="0"/>
      <w:strike w:val="0"/>
      <w:dstrike w:val="0"/>
      <w:vanish w:val="0"/>
      <w:color w:val="0070C0"/>
      <w:sz w:val="20"/>
      <w:u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9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mailto:mairie@piriac.net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hyperlink" Target="mailto:mairie@piriac.net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emblees\Desktop\Piriac-%20Mod&#232;le%20rapport%20Consei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CB405223579451B9E37F6079507C1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F36041-A409-422B-B6D8-A0006E666A72}"/>
      </w:docPartPr>
      <w:docPartBody>
        <w:p w:rsidR="00311B60" w:rsidRDefault="00311B60" w:rsidP="00311B60">
          <w:pPr>
            <w:pStyle w:val="FCB405223579451B9E37F6079507C15B7"/>
          </w:pPr>
          <w:r w:rsidRPr="00C72685">
            <w:rPr>
              <w:rStyle w:val="Textedelespacerserv"/>
              <w:rFonts w:eastAsiaTheme="minorHAnsi"/>
            </w:rPr>
            <w:t>Cliquez ici pour entrer du texte.</w:t>
          </w:r>
        </w:p>
      </w:docPartBody>
    </w:docPart>
    <w:docPart>
      <w:docPartPr>
        <w:name w:val="27760053F23A4968912C07127634C7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8656C6-08AD-4487-87C8-C61511963231}"/>
      </w:docPartPr>
      <w:docPartBody>
        <w:p w:rsidR="00311B60" w:rsidRDefault="00311B60" w:rsidP="00311B60">
          <w:pPr>
            <w:pStyle w:val="27760053F23A4968912C07127634C7C87"/>
          </w:pPr>
          <w:r w:rsidRPr="00C72685">
            <w:rPr>
              <w:rStyle w:val="Textedelespacerserv"/>
              <w:rFonts w:eastAsiaTheme="minorHAnsi"/>
            </w:rPr>
            <w:t>Cliquez ici pour entrer du texte.</w:t>
          </w:r>
        </w:p>
      </w:docPartBody>
    </w:docPart>
    <w:docPart>
      <w:docPartPr>
        <w:name w:val="DBC0CA46519A47D48BFA20E5BC46A8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9523E7-DEB3-4114-824A-4EDC6D8635DB}"/>
      </w:docPartPr>
      <w:docPartBody>
        <w:p w:rsidR="00311B60" w:rsidRDefault="00311B60" w:rsidP="00311B60">
          <w:pPr>
            <w:pStyle w:val="DBC0CA46519A47D48BFA20E5BC46A8877"/>
          </w:pPr>
          <w:r w:rsidRPr="00C72685">
            <w:rPr>
              <w:rStyle w:val="Textedelespacerserv"/>
              <w:rFonts w:eastAsiaTheme="minorHAnsi"/>
            </w:rPr>
            <w:t>Cliquez ici pour entrer du texte.</w:t>
          </w:r>
        </w:p>
      </w:docPartBody>
    </w:docPart>
    <w:docPart>
      <w:docPartPr>
        <w:name w:val="69C23133CE1D422998E111C0DC1A91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21377D-FFC0-4D06-9E59-19E508ECDF10}"/>
      </w:docPartPr>
      <w:docPartBody>
        <w:p w:rsidR="00311B60" w:rsidRDefault="00311B60" w:rsidP="00311B60">
          <w:pPr>
            <w:pStyle w:val="69C23133CE1D422998E111C0DC1A91C97"/>
          </w:pPr>
          <w:r w:rsidRPr="00C72685">
            <w:rPr>
              <w:rStyle w:val="Textedelespacerserv"/>
              <w:rFonts w:eastAsiaTheme="minorHAnsi"/>
            </w:rPr>
            <w:t>Cliquez ici pour entrer du texte.</w:t>
          </w:r>
        </w:p>
      </w:docPartBody>
    </w:docPart>
    <w:docPart>
      <w:docPartPr>
        <w:name w:val="4C4904D9233C48E68D219A24838E5D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C3702A-3E30-4F7E-945C-8AC2421A9B96}"/>
      </w:docPartPr>
      <w:docPartBody>
        <w:p w:rsidR="00311B60" w:rsidRDefault="00311B60" w:rsidP="00311B60">
          <w:pPr>
            <w:pStyle w:val="4C4904D9233C48E68D219A24838E5D467"/>
          </w:pPr>
          <w:r w:rsidRPr="00C72685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28E1C3F96B542A8A9434AAA03C29C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A51359-B854-47E2-B1B9-4D18869FC07D}"/>
      </w:docPartPr>
      <w:docPartBody>
        <w:p w:rsidR="00311B60" w:rsidRDefault="00311B60" w:rsidP="00311B60">
          <w:pPr>
            <w:pStyle w:val="328E1C3F96B542A8A9434AAA03C29C2F7"/>
          </w:pPr>
          <w:r w:rsidRPr="00C72685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224DBF3AD854C63983079187CB5E8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EE7CB2-5BCD-4100-AC4F-E027B8A02C82}"/>
      </w:docPartPr>
      <w:docPartBody>
        <w:p w:rsidR="00311B60" w:rsidRDefault="00311B60" w:rsidP="00311B60">
          <w:pPr>
            <w:pStyle w:val="6224DBF3AD854C63983079187CB5E8C56"/>
          </w:pPr>
          <w:r w:rsidRPr="00C72685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C8DBDEE4D4964933AE54E1DF1E20CA0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557F51-7251-4505-911B-7BFAC441ABFE}"/>
      </w:docPartPr>
      <w:docPartBody>
        <w:p w:rsidR="00311B60" w:rsidRDefault="00311B60" w:rsidP="00311B60">
          <w:pPr>
            <w:pStyle w:val="C8DBDEE4D4964933AE54E1DF1E20CA026"/>
          </w:pPr>
          <w:r w:rsidRPr="00C72685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44F3B9ACC7F41EBB7555FBA78C495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966868-F12B-498F-A670-224E1B26B55F}"/>
      </w:docPartPr>
      <w:docPartBody>
        <w:p w:rsidR="00311B60" w:rsidRDefault="00311B60" w:rsidP="00311B60">
          <w:pPr>
            <w:pStyle w:val="744F3B9ACC7F41EBB7555FBA78C495D95"/>
          </w:pPr>
          <w:r w:rsidRPr="00C72685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E4DAFC480D75488C93624B7140DD0A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555A16-EC78-499A-977A-B4F35628B2B5}"/>
      </w:docPartPr>
      <w:docPartBody>
        <w:p w:rsidR="00311B60" w:rsidRDefault="00311B60" w:rsidP="00311B60">
          <w:pPr>
            <w:pStyle w:val="E4DAFC480D75488C93624B7140DD0AD45"/>
          </w:pPr>
          <w:r w:rsidRPr="00C72685">
            <w:rPr>
              <w:rStyle w:val="Textedelespacerserv"/>
            </w:rPr>
            <w:t>Cliquez pour entrer du texte.</w:t>
          </w:r>
        </w:p>
      </w:docPartBody>
    </w:docPart>
    <w:docPart>
      <w:docPartPr>
        <w:name w:val="4697317231B0400896622CC6B756F3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182B74-4321-4347-8A88-84BC56EA801A}"/>
      </w:docPartPr>
      <w:docPartBody>
        <w:p w:rsidR="00311B60" w:rsidRDefault="00311B60" w:rsidP="00311B60">
          <w:pPr>
            <w:pStyle w:val="4697317231B0400896622CC6B756F3935"/>
          </w:pPr>
          <w:r w:rsidRPr="00C72685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4926EC883144E97A5467A3D3917A0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07BD15-5E70-4AC2-B55A-038B146A937A}"/>
      </w:docPartPr>
      <w:docPartBody>
        <w:p w:rsidR="00311B60" w:rsidRDefault="00311B60" w:rsidP="00311B60">
          <w:pPr>
            <w:pStyle w:val="14926EC883144E97A5467A3D3917A0A45"/>
          </w:pPr>
          <w:r w:rsidRPr="00C72685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2277E7A84584E949B6A74A5ACE166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DF65EA-C770-442A-B9BA-82429F5616FB}"/>
      </w:docPartPr>
      <w:docPartBody>
        <w:p w:rsidR="00311B60" w:rsidRDefault="00311B60" w:rsidP="00311B60">
          <w:pPr>
            <w:pStyle w:val="F2277E7A84584E949B6A74A5ACE166974"/>
          </w:pPr>
          <w:r w:rsidRPr="00C72685">
            <w:rPr>
              <w:rStyle w:val="Textedelespacerserv"/>
            </w:rPr>
            <w:t xml:space="preserve">Cliquez </w:t>
          </w:r>
        </w:p>
      </w:docPartBody>
    </w:docPart>
    <w:docPart>
      <w:docPartPr>
        <w:name w:val="CC67E28FC3C5470FA22E7A5E7DE8A9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C55EB9-A596-4319-A027-631471A944F7}"/>
      </w:docPartPr>
      <w:docPartBody>
        <w:p w:rsidR="00311B60" w:rsidRDefault="00311B60" w:rsidP="00311B60">
          <w:pPr>
            <w:pStyle w:val="CC67E28FC3C5470FA22E7A5E7DE8A9104"/>
          </w:pPr>
          <w:r w:rsidRPr="00C72685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15827F985284268983C34ADAB0B26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57F3E9-92CA-4A98-A09B-E28C6214B9AE}"/>
      </w:docPartPr>
      <w:docPartBody>
        <w:p w:rsidR="00311B60" w:rsidRDefault="00311B60" w:rsidP="00311B60">
          <w:pPr>
            <w:pStyle w:val="515827F985284268983C34ADAB0B26E74"/>
          </w:pPr>
          <w:r w:rsidRPr="00C72685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3D1591BBEF84A32A6D83EC1B3CBE7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C31140-89FB-4885-9C0B-3660213F129E}"/>
      </w:docPartPr>
      <w:docPartBody>
        <w:p w:rsidR="00311B60" w:rsidRDefault="00311B60" w:rsidP="00311B60">
          <w:pPr>
            <w:pStyle w:val="23D1591BBEF84A32A6D83EC1B3CBE7954"/>
          </w:pPr>
          <w:r w:rsidRPr="00C72685">
            <w:rPr>
              <w:rStyle w:val="Textedelespacerserv"/>
            </w:rPr>
            <w:t>Cliquez ici</w:t>
          </w:r>
        </w:p>
      </w:docPartBody>
    </w:docPart>
    <w:docPart>
      <w:docPartPr>
        <w:name w:val="85269BC5A2C64B4C932F8DD19C412A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B0CE22-E27B-4691-B0D1-67E0F895E28C}"/>
      </w:docPartPr>
      <w:docPartBody>
        <w:p w:rsidR="00311B60" w:rsidRDefault="00311B60" w:rsidP="00311B60">
          <w:pPr>
            <w:pStyle w:val="85269BC5A2C64B4C932F8DD19C412A2E4"/>
          </w:pPr>
          <w:r w:rsidRPr="00C72685">
            <w:rPr>
              <w:rStyle w:val="Textedelespacerserv"/>
            </w:rPr>
            <w:t>Cliquez ici</w:t>
          </w:r>
        </w:p>
      </w:docPartBody>
    </w:docPart>
    <w:docPart>
      <w:docPartPr>
        <w:name w:val="2AF7237690C846A5992E46BA279043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51F24D-A11D-4278-BD69-B5CF86992AE0}"/>
      </w:docPartPr>
      <w:docPartBody>
        <w:p w:rsidR="00311B60" w:rsidRDefault="00311B60" w:rsidP="00311B60">
          <w:pPr>
            <w:pStyle w:val="2AF7237690C846A5992E46BA2790438D4"/>
          </w:pPr>
          <w:r w:rsidRPr="00C72685">
            <w:rPr>
              <w:rStyle w:val="Textedelespacerserv"/>
            </w:rPr>
            <w:t>Cliquez ici</w:t>
          </w:r>
        </w:p>
      </w:docPartBody>
    </w:docPart>
    <w:docPart>
      <w:docPartPr>
        <w:name w:val="9BB3A08BD0E2457FA249EA7A3D3758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D06C9E-77D4-4D50-964C-C59D2DF52733}"/>
      </w:docPartPr>
      <w:docPartBody>
        <w:p w:rsidR="00311B60" w:rsidRDefault="00311B60" w:rsidP="00311B60">
          <w:pPr>
            <w:pStyle w:val="9BB3A08BD0E2457FA249EA7A3D3758F14"/>
          </w:pPr>
          <w:r w:rsidRPr="00C72685">
            <w:rPr>
              <w:rStyle w:val="Textedelespacerserv"/>
            </w:rPr>
            <w:t>Cliquez ici</w:t>
          </w:r>
        </w:p>
      </w:docPartBody>
    </w:docPart>
    <w:docPart>
      <w:docPartPr>
        <w:name w:val="C1F11DF7AE5C4E3D90A15DAECB36A4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85EB40-9E3C-466D-859A-D9C08D702A13}"/>
      </w:docPartPr>
      <w:docPartBody>
        <w:p w:rsidR="00311B60" w:rsidRDefault="00311B60" w:rsidP="00311B60">
          <w:pPr>
            <w:pStyle w:val="C1F11DF7AE5C4E3D90A15DAECB36A431"/>
          </w:pPr>
          <w:r w:rsidRPr="00C72685">
            <w:rPr>
              <w:rStyle w:val="Textedelespacerserv"/>
            </w:rPr>
            <w:t xml:space="preserve">Cliquez </w:t>
          </w:r>
          <w:r>
            <w:rPr>
              <w:rStyle w:val="Textedelespacerserv"/>
            </w:rPr>
            <w:t>ici</w:t>
          </w:r>
        </w:p>
      </w:docPartBody>
    </w:docPart>
    <w:docPart>
      <w:docPartPr>
        <w:name w:val="9BA65125D8094979B0847DFB8DF6F4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8E5B23-99A7-479D-A1FF-0D7ECD4BC378}"/>
      </w:docPartPr>
      <w:docPartBody>
        <w:p w:rsidR="00311B60" w:rsidRDefault="00311B60" w:rsidP="00311B60">
          <w:pPr>
            <w:pStyle w:val="9BA65125D8094979B0847DFB8DF6F4F2"/>
          </w:pPr>
          <w:r w:rsidRPr="00C72685">
            <w:rPr>
              <w:rStyle w:val="Textedelespacerserv"/>
            </w:rPr>
            <w:t>Cliquez ici</w:t>
          </w:r>
        </w:p>
      </w:docPartBody>
    </w:docPart>
    <w:docPart>
      <w:docPartPr>
        <w:name w:val="1E0FB118FD7A4E43BD0E7DFBAB1EC1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D6B3BB-4750-44A1-8B07-448BE154E46F}"/>
      </w:docPartPr>
      <w:docPartBody>
        <w:p w:rsidR="00311B60" w:rsidRDefault="00311B60" w:rsidP="00311B60">
          <w:pPr>
            <w:pStyle w:val="1E0FB118FD7A4E43BD0E7DFBAB1EC175"/>
          </w:pPr>
          <w:r w:rsidRPr="00C72685">
            <w:rPr>
              <w:rStyle w:val="Textedelespacerserv"/>
            </w:rPr>
            <w:t xml:space="preserve">Cliquez </w:t>
          </w:r>
          <w:r>
            <w:rPr>
              <w:rStyle w:val="Textedelespacerserv"/>
            </w:rPr>
            <w:t>ici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B60"/>
    <w:rsid w:val="00311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11B60"/>
    <w:rPr>
      <w:color w:val="808080"/>
    </w:rPr>
  </w:style>
  <w:style w:type="paragraph" w:customStyle="1" w:styleId="FCB405223579451B9E37F6079507C15B">
    <w:name w:val="FCB405223579451B9E37F6079507C15B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7760053F23A4968912C07127634C7C8">
    <w:name w:val="27760053F23A4968912C07127634C7C8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BC0CA46519A47D48BFA20E5BC46A887">
    <w:name w:val="DBC0CA46519A47D48BFA20E5BC46A887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C23133CE1D422998E111C0DC1A91C9">
    <w:name w:val="69C23133CE1D422998E111C0DC1A91C9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C4904D9233C48E68D219A24838E5D46">
    <w:name w:val="4C4904D9233C48E68D219A24838E5D46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8E1C3F96B542A8A9434AAA03C29C2F">
    <w:name w:val="328E1C3F96B542A8A9434AAA03C29C2F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B405223579451B9E37F6079507C15B1">
    <w:name w:val="FCB405223579451B9E37F6079507C15B1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7760053F23A4968912C07127634C7C81">
    <w:name w:val="27760053F23A4968912C07127634C7C81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BC0CA46519A47D48BFA20E5BC46A8871">
    <w:name w:val="DBC0CA46519A47D48BFA20E5BC46A8871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C23133CE1D422998E111C0DC1A91C91">
    <w:name w:val="69C23133CE1D422998E111C0DC1A91C91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C4904D9233C48E68D219A24838E5D461">
    <w:name w:val="4C4904D9233C48E68D219A24838E5D461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8E1C3F96B542A8A9434AAA03C29C2F1">
    <w:name w:val="328E1C3F96B542A8A9434AAA03C29C2F1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224DBF3AD854C63983079187CB5E8C5">
    <w:name w:val="6224DBF3AD854C63983079187CB5E8C5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DBDEE4D4964933AE54E1DF1E20CA02">
    <w:name w:val="C8DBDEE4D4964933AE54E1DF1E20CA02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B405223579451B9E37F6079507C15B2">
    <w:name w:val="FCB405223579451B9E37F6079507C15B2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7760053F23A4968912C07127634C7C82">
    <w:name w:val="27760053F23A4968912C07127634C7C82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BC0CA46519A47D48BFA20E5BC46A8872">
    <w:name w:val="DBC0CA46519A47D48BFA20E5BC46A8872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C23133CE1D422998E111C0DC1A91C92">
    <w:name w:val="69C23133CE1D422998E111C0DC1A91C92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C4904D9233C48E68D219A24838E5D462">
    <w:name w:val="4C4904D9233C48E68D219A24838E5D462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8E1C3F96B542A8A9434AAA03C29C2F2">
    <w:name w:val="328E1C3F96B542A8A9434AAA03C29C2F2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224DBF3AD854C63983079187CB5E8C51">
    <w:name w:val="6224DBF3AD854C63983079187CB5E8C51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DBDEE4D4964933AE54E1DF1E20CA021">
    <w:name w:val="C8DBDEE4D4964933AE54E1DF1E20CA021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44F3B9ACC7F41EBB7555FBA78C495D9">
    <w:name w:val="744F3B9ACC7F41EBB7555FBA78C495D9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DAFC480D75488C93624B7140DD0AD4">
    <w:name w:val="E4DAFC480D75488C93624B7140DD0AD4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697317231B0400896622CC6B756F393">
    <w:name w:val="4697317231B0400896622CC6B756F393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4926EC883144E97A5467A3D3917A0A4">
    <w:name w:val="14926EC883144E97A5467A3D3917A0A4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B405223579451B9E37F6079507C15B3">
    <w:name w:val="FCB405223579451B9E37F6079507C15B3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7760053F23A4968912C07127634C7C83">
    <w:name w:val="27760053F23A4968912C07127634C7C83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BC0CA46519A47D48BFA20E5BC46A8873">
    <w:name w:val="DBC0CA46519A47D48BFA20E5BC46A8873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C23133CE1D422998E111C0DC1A91C93">
    <w:name w:val="69C23133CE1D422998E111C0DC1A91C93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C4904D9233C48E68D219A24838E5D463">
    <w:name w:val="4C4904D9233C48E68D219A24838E5D463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8E1C3F96B542A8A9434AAA03C29C2F3">
    <w:name w:val="328E1C3F96B542A8A9434AAA03C29C2F3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224DBF3AD854C63983079187CB5E8C52">
    <w:name w:val="6224DBF3AD854C63983079187CB5E8C52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DBDEE4D4964933AE54E1DF1E20CA022">
    <w:name w:val="C8DBDEE4D4964933AE54E1DF1E20CA022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44F3B9ACC7F41EBB7555FBA78C495D91">
    <w:name w:val="744F3B9ACC7F41EBB7555FBA78C495D91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DAFC480D75488C93624B7140DD0AD41">
    <w:name w:val="E4DAFC480D75488C93624B7140DD0AD41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697317231B0400896622CC6B756F3931">
    <w:name w:val="4697317231B0400896622CC6B756F3931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4926EC883144E97A5467A3D3917A0A41">
    <w:name w:val="14926EC883144E97A5467A3D3917A0A41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277E7A84584E949B6A74A5ACE16697">
    <w:name w:val="F2277E7A84584E949B6A74A5ACE16697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C67E28FC3C5470FA22E7A5E7DE8A910">
    <w:name w:val="CC67E28FC3C5470FA22E7A5E7DE8A910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15827F985284268983C34ADAB0B26E7">
    <w:name w:val="515827F985284268983C34ADAB0B26E7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D1591BBEF84A32A6D83EC1B3CBE795">
    <w:name w:val="23D1591BBEF84A32A6D83EC1B3CBE795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269BC5A2C64B4C932F8DD19C412A2E">
    <w:name w:val="85269BC5A2C64B4C932F8DD19C412A2E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AF7237690C846A5992E46BA2790438D">
    <w:name w:val="2AF7237690C846A5992E46BA2790438D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BB3A08BD0E2457FA249EA7A3D3758F1">
    <w:name w:val="9BB3A08BD0E2457FA249EA7A3D3758F1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B405223579451B9E37F6079507C15B4">
    <w:name w:val="FCB405223579451B9E37F6079507C15B4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7760053F23A4968912C07127634C7C84">
    <w:name w:val="27760053F23A4968912C07127634C7C84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BC0CA46519A47D48BFA20E5BC46A8874">
    <w:name w:val="DBC0CA46519A47D48BFA20E5BC46A8874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C23133CE1D422998E111C0DC1A91C94">
    <w:name w:val="69C23133CE1D422998E111C0DC1A91C94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C4904D9233C48E68D219A24838E5D464">
    <w:name w:val="4C4904D9233C48E68D219A24838E5D464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8E1C3F96B542A8A9434AAA03C29C2F4">
    <w:name w:val="328E1C3F96B542A8A9434AAA03C29C2F4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224DBF3AD854C63983079187CB5E8C53">
    <w:name w:val="6224DBF3AD854C63983079187CB5E8C53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DBDEE4D4964933AE54E1DF1E20CA023">
    <w:name w:val="C8DBDEE4D4964933AE54E1DF1E20CA023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44F3B9ACC7F41EBB7555FBA78C495D92">
    <w:name w:val="744F3B9ACC7F41EBB7555FBA78C495D92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DAFC480D75488C93624B7140DD0AD42">
    <w:name w:val="E4DAFC480D75488C93624B7140DD0AD42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697317231B0400896622CC6B756F3932">
    <w:name w:val="4697317231B0400896622CC6B756F3932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4926EC883144E97A5467A3D3917A0A42">
    <w:name w:val="14926EC883144E97A5467A3D3917A0A42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277E7A84584E949B6A74A5ACE166971">
    <w:name w:val="F2277E7A84584E949B6A74A5ACE166971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C67E28FC3C5470FA22E7A5E7DE8A9101">
    <w:name w:val="CC67E28FC3C5470FA22E7A5E7DE8A9101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15827F985284268983C34ADAB0B26E71">
    <w:name w:val="515827F985284268983C34ADAB0B26E71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D1591BBEF84A32A6D83EC1B3CBE7951">
    <w:name w:val="23D1591BBEF84A32A6D83EC1B3CBE7951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269BC5A2C64B4C932F8DD19C412A2E1">
    <w:name w:val="85269BC5A2C64B4C932F8DD19C412A2E1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AF7237690C846A5992E46BA2790438D1">
    <w:name w:val="2AF7237690C846A5992E46BA2790438D1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BB3A08BD0E2457FA249EA7A3D3758F11">
    <w:name w:val="9BB3A08BD0E2457FA249EA7A3D3758F11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B405223579451B9E37F6079507C15B5">
    <w:name w:val="FCB405223579451B9E37F6079507C15B5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7760053F23A4968912C07127634C7C85">
    <w:name w:val="27760053F23A4968912C07127634C7C85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BC0CA46519A47D48BFA20E5BC46A8875">
    <w:name w:val="DBC0CA46519A47D48BFA20E5BC46A8875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C23133CE1D422998E111C0DC1A91C95">
    <w:name w:val="69C23133CE1D422998E111C0DC1A91C95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C4904D9233C48E68D219A24838E5D465">
    <w:name w:val="4C4904D9233C48E68D219A24838E5D465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8E1C3F96B542A8A9434AAA03C29C2F5">
    <w:name w:val="328E1C3F96B542A8A9434AAA03C29C2F5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224DBF3AD854C63983079187CB5E8C54">
    <w:name w:val="6224DBF3AD854C63983079187CB5E8C54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DBDEE4D4964933AE54E1DF1E20CA024">
    <w:name w:val="C8DBDEE4D4964933AE54E1DF1E20CA024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44F3B9ACC7F41EBB7555FBA78C495D93">
    <w:name w:val="744F3B9ACC7F41EBB7555FBA78C495D93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DAFC480D75488C93624B7140DD0AD43">
    <w:name w:val="E4DAFC480D75488C93624B7140DD0AD43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697317231B0400896622CC6B756F3933">
    <w:name w:val="4697317231B0400896622CC6B756F3933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4926EC883144E97A5467A3D3917A0A43">
    <w:name w:val="14926EC883144E97A5467A3D3917A0A43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277E7A84584E949B6A74A5ACE166972">
    <w:name w:val="F2277E7A84584E949B6A74A5ACE166972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C67E28FC3C5470FA22E7A5E7DE8A9102">
    <w:name w:val="CC67E28FC3C5470FA22E7A5E7DE8A9102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15827F985284268983C34ADAB0B26E72">
    <w:name w:val="515827F985284268983C34ADAB0B26E72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D1591BBEF84A32A6D83EC1B3CBE7952">
    <w:name w:val="23D1591BBEF84A32A6D83EC1B3CBE7952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269BC5A2C64B4C932F8DD19C412A2E2">
    <w:name w:val="85269BC5A2C64B4C932F8DD19C412A2E2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AF7237690C846A5992E46BA2790438D2">
    <w:name w:val="2AF7237690C846A5992E46BA2790438D2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BB3A08BD0E2457FA249EA7A3D3758F12">
    <w:name w:val="9BB3A08BD0E2457FA249EA7A3D3758F12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B405223579451B9E37F6079507C15B6">
    <w:name w:val="FCB405223579451B9E37F6079507C15B6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7760053F23A4968912C07127634C7C86">
    <w:name w:val="27760053F23A4968912C07127634C7C86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BC0CA46519A47D48BFA20E5BC46A8876">
    <w:name w:val="DBC0CA46519A47D48BFA20E5BC46A8876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C23133CE1D422998E111C0DC1A91C96">
    <w:name w:val="69C23133CE1D422998E111C0DC1A91C96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C4904D9233C48E68D219A24838E5D466">
    <w:name w:val="4C4904D9233C48E68D219A24838E5D466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8E1C3F96B542A8A9434AAA03C29C2F6">
    <w:name w:val="328E1C3F96B542A8A9434AAA03C29C2F6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224DBF3AD854C63983079187CB5E8C55">
    <w:name w:val="6224DBF3AD854C63983079187CB5E8C55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DBDEE4D4964933AE54E1DF1E20CA025">
    <w:name w:val="C8DBDEE4D4964933AE54E1DF1E20CA025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44F3B9ACC7F41EBB7555FBA78C495D94">
    <w:name w:val="744F3B9ACC7F41EBB7555FBA78C495D94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DAFC480D75488C93624B7140DD0AD44">
    <w:name w:val="E4DAFC480D75488C93624B7140DD0AD44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697317231B0400896622CC6B756F3934">
    <w:name w:val="4697317231B0400896622CC6B756F3934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4926EC883144E97A5467A3D3917A0A44">
    <w:name w:val="14926EC883144E97A5467A3D3917A0A44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277E7A84584E949B6A74A5ACE166973">
    <w:name w:val="F2277E7A84584E949B6A74A5ACE166973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C67E28FC3C5470FA22E7A5E7DE8A9103">
    <w:name w:val="CC67E28FC3C5470FA22E7A5E7DE8A9103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15827F985284268983C34ADAB0B26E73">
    <w:name w:val="515827F985284268983C34ADAB0B26E73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D1591BBEF84A32A6D83EC1B3CBE7953">
    <w:name w:val="23D1591BBEF84A32A6D83EC1B3CBE7953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269BC5A2C64B4C932F8DD19C412A2E3">
    <w:name w:val="85269BC5A2C64B4C932F8DD19C412A2E3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AF7237690C846A5992E46BA2790438D3">
    <w:name w:val="2AF7237690C846A5992E46BA2790438D3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BB3A08BD0E2457FA249EA7A3D3758F13">
    <w:name w:val="9BB3A08BD0E2457FA249EA7A3D3758F13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B405223579451B9E37F6079507C15B7">
    <w:name w:val="FCB405223579451B9E37F6079507C15B7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7760053F23A4968912C07127634C7C87">
    <w:name w:val="27760053F23A4968912C07127634C7C87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BC0CA46519A47D48BFA20E5BC46A8877">
    <w:name w:val="DBC0CA46519A47D48BFA20E5BC46A8877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C23133CE1D422998E111C0DC1A91C97">
    <w:name w:val="69C23133CE1D422998E111C0DC1A91C97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C4904D9233C48E68D219A24838E5D467">
    <w:name w:val="4C4904D9233C48E68D219A24838E5D467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8E1C3F96B542A8A9434AAA03C29C2F7">
    <w:name w:val="328E1C3F96B542A8A9434AAA03C29C2F7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224DBF3AD854C63983079187CB5E8C56">
    <w:name w:val="6224DBF3AD854C63983079187CB5E8C56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DBDEE4D4964933AE54E1DF1E20CA026">
    <w:name w:val="C8DBDEE4D4964933AE54E1DF1E20CA026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44F3B9ACC7F41EBB7555FBA78C495D95">
    <w:name w:val="744F3B9ACC7F41EBB7555FBA78C495D95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DAFC480D75488C93624B7140DD0AD45">
    <w:name w:val="E4DAFC480D75488C93624B7140DD0AD45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697317231B0400896622CC6B756F3935">
    <w:name w:val="4697317231B0400896622CC6B756F3935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4926EC883144E97A5467A3D3917A0A45">
    <w:name w:val="14926EC883144E97A5467A3D3917A0A45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277E7A84584E949B6A74A5ACE166974">
    <w:name w:val="F2277E7A84584E949B6A74A5ACE166974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C67E28FC3C5470FA22E7A5E7DE8A9104">
    <w:name w:val="CC67E28FC3C5470FA22E7A5E7DE8A9104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15827F985284268983C34ADAB0B26E74">
    <w:name w:val="515827F985284268983C34ADAB0B26E74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D1591BBEF84A32A6D83EC1B3CBE7954">
    <w:name w:val="23D1591BBEF84A32A6D83EC1B3CBE7954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269BC5A2C64B4C932F8DD19C412A2E4">
    <w:name w:val="85269BC5A2C64B4C932F8DD19C412A2E4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AF7237690C846A5992E46BA2790438D4">
    <w:name w:val="2AF7237690C846A5992E46BA2790438D4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BB3A08BD0E2457FA249EA7A3D3758F14">
    <w:name w:val="9BB3A08BD0E2457FA249EA7A3D3758F14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1F11DF7AE5C4E3D90A15DAECB36A431">
    <w:name w:val="C1F11DF7AE5C4E3D90A15DAECB36A431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BA65125D8094979B0847DFB8DF6F4F2">
    <w:name w:val="9BA65125D8094979B0847DFB8DF6F4F2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E0FB118FD7A4E43BD0E7DFBAB1EC175">
    <w:name w:val="1E0FB118FD7A4E43BD0E7DFBAB1EC175"/>
    <w:rsid w:val="00311B6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A939F3-DE0E-4807-BC74-E631C4AEC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Piriac- Modèle rapport Conseil</Template>
  <TotalTime>88</TotalTime>
  <Pages>1</Pages>
  <Words>298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Assemblees</dc:creator>
  <cp:lastModifiedBy>Nathalie Legoff</cp:lastModifiedBy>
  <cp:revision>9</cp:revision>
  <cp:lastPrinted>2018-02-20T09:51:00Z</cp:lastPrinted>
  <dcterms:created xsi:type="dcterms:W3CDTF">2018-02-22T11:29:00Z</dcterms:created>
  <dcterms:modified xsi:type="dcterms:W3CDTF">2018-02-22T12:58:00Z</dcterms:modified>
</cp:coreProperties>
</file>